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73DA56" w14:textId="77777777" w:rsidR="008463A8" w:rsidRPr="00676929" w:rsidRDefault="008463A8">
      <w:pPr>
        <w:rPr>
          <w:rFonts w:asciiTheme="minorBidi" w:hAnsiTheme="minorBidi" w:cstheme="minorBidi"/>
          <w:sz w:val="12"/>
          <w:szCs w:val="8"/>
        </w:rPr>
      </w:pPr>
    </w:p>
    <w:tbl>
      <w:tblPr>
        <w:tblStyle w:val="Tabellenraster"/>
        <w:tblW w:w="9634" w:type="dxa"/>
        <w:tblBorders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8"/>
        <w:gridCol w:w="8646"/>
      </w:tblGrid>
      <w:tr w:rsidR="00B91C3C" w:rsidRPr="002C032C" w14:paraId="5F1415C4" w14:textId="77777777" w:rsidTr="00B91C3C">
        <w:trPr>
          <w:trHeight w:val="340"/>
        </w:trPr>
        <w:tc>
          <w:tcPr>
            <w:tcW w:w="988" w:type="dxa"/>
            <w:shd w:val="clear" w:color="auto" w:fill="D9D9D9" w:themeFill="background1" w:themeFillShade="D9"/>
            <w:vAlign w:val="center"/>
          </w:tcPr>
          <w:p w14:paraId="5F8BCC8A" w14:textId="77777777" w:rsidR="00B91C3C" w:rsidRPr="00E64BF8" w:rsidRDefault="00B91C3C" w:rsidP="00A95341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iCs/>
                <w:color w:val="002060"/>
                <w:sz w:val="20"/>
                <w:szCs w:val="21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iCs/>
                <w:color w:val="595959" w:themeColor="text1" w:themeTint="A6"/>
                <w:sz w:val="20"/>
                <w:szCs w:val="21"/>
                <w:lang w:val="de-DE"/>
              </w:rPr>
              <w:t>Topic</w:t>
            </w:r>
          </w:p>
        </w:tc>
        <w:sdt>
          <w:sdtPr>
            <w:rPr>
              <w:rFonts w:asciiTheme="minorBidi" w:hAnsiTheme="minorBidi" w:cstheme="minorBidi"/>
              <w:bCs/>
              <w:iCs/>
              <w:color w:val="1F497D" w:themeColor="text2"/>
              <w:sz w:val="20"/>
              <w:szCs w:val="21"/>
              <w:lang w:val="de-DE"/>
            </w:rPr>
            <w:alias w:val="Topic"/>
            <w:tag w:val="Topic"/>
            <w:id w:val="-447239676"/>
            <w:lock w:val="sdtLocked"/>
            <w:placeholder>
              <w:docPart w:val="E0C6AA544BFC49599D87FDC2A9CAEF45"/>
            </w:placeholder>
            <w15:dataBinding w:prefixMappings="xmlns:ns0='http://purl.org/dc/elements/1.1/' xmlns:ns1='http://schemas.openxmlformats.org/package/2006/metadata/core-properties' " w:xpath="/ns1:coreProperties[1]/ns0:title[1]" w:storeItemID="{6C3C8BC8-F283-45AE-878A-BAB7291924A1}"/>
          </w:sdtPr>
          <w:sdtContent>
            <w:tc>
              <w:tcPr>
                <w:tcW w:w="8646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132A5EC" w14:textId="255BE8BA" w:rsidR="00B91C3C" w:rsidRPr="002B5991" w:rsidRDefault="00BC7D0D" w:rsidP="00A95341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Cs/>
                    <w:iCs/>
                    <w:color w:val="1F497D" w:themeColor="text2"/>
                    <w:sz w:val="20"/>
                    <w:szCs w:val="21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iCs/>
                    <w:color w:val="1F497D" w:themeColor="text2"/>
                    <w:sz w:val="20"/>
                    <w:szCs w:val="21"/>
                    <w:lang w:val="de-DE"/>
                  </w:rPr>
                  <w:t>Freigabe auf Vorgangsebene</w:t>
                </w:r>
              </w:p>
            </w:tc>
          </w:sdtContent>
        </w:sdt>
      </w:tr>
    </w:tbl>
    <w:p w14:paraId="2093E18A" w14:textId="77777777" w:rsidR="006A64E2" w:rsidRDefault="006A64E2" w:rsidP="006A64E2">
      <w:pPr>
        <w:rPr>
          <w:rFonts w:asciiTheme="minorBidi" w:hAnsiTheme="minorBidi" w:cstheme="minorBidi"/>
          <w:sz w:val="8"/>
          <w:szCs w:val="4"/>
          <w:lang w:val="de-DE"/>
        </w:rPr>
      </w:pPr>
    </w:p>
    <w:tbl>
      <w:tblPr>
        <w:tblStyle w:val="Tabellenraster"/>
        <w:tblW w:w="9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843"/>
        <w:gridCol w:w="1275"/>
        <w:gridCol w:w="1843"/>
        <w:gridCol w:w="851"/>
        <w:gridCol w:w="1843"/>
      </w:tblGrid>
      <w:tr w:rsidR="00D04D0E" w:rsidRPr="00E64BF8" w14:paraId="4321E8CA" w14:textId="77777777" w:rsidTr="00825685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401CBC" w14:textId="77777777" w:rsidR="00D86140" w:rsidRPr="00E64BF8" w:rsidRDefault="00D86140" w:rsidP="00465926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BUGzilla </w:t>
            </w: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GB"/>
              </w:rPr>
              <w:t>N</w:t>
            </w:r>
            <w:r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GB"/>
              </w:rPr>
              <w:t>o.</w:t>
            </w:r>
          </w:p>
        </w:tc>
        <w:sdt>
          <w:sdtPr>
            <w:rPr>
              <w:rFonts w:asciiTheme="minorBidi" w:hAnsiTheme="minorBidi" w:cstheme="minorBidi"/>
              <w:bCs/>
              <w:color w:val="1F497D" w:themeColor="text2"/>
              <w:sz w:val="20"/>
              <w:szCs w:val="22"/>
              <w:lang w:val="de-DE"/>
            </w:rPr>
            <w:alias w:val="BUGzilla No."/>
            <w:tag w:val="BUGzilla No."/>
            <w:id w:val="-1266696300"/>
            <w:placeholder>
              <w:docPart w:val="3B71EF2D94184531B2901BA82FD67BA6"/>
            </w:placeholder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9B3B95" w14:textId="4AAC649E" w:rsidR="00D86140" w:rsidRPr="002B5991" w:rsidRDefault="0085151C" w:rsidP="00465926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  <w:t>18314</w:t>
                </w:r>
              </w:p>
            </w:tc>
          </w:sdtContent>
        </w:sdt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496A19" w14:textId="77777777" w:rsidR="00D86140" w:rsidRPr="00E64BF8" w:rsidRDefault="00D86140" w:rsidP="00465926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sdt>
          <w:sdtPr>
            <w:rPr>
              <w:rFonts w:asciiTheme="minorBidi" w:hAnsiTheme="minorBidi" w:cstheme="minorBidi"/>
              <w:bCs/>
              <w:iCs/>
              <w:color w:val="1F497D" w:themeColor="text2"/>
              <w:sz w:val="20"/>
              <w:szCs w:val="21"/>
              <w:lang w:val="de-DE"/>
            </w:rPr>
            <w:alias w:val="creator"/>
            <w:tag w:val="creator"/>
            <w:id w:val="1370887916"/>
            <w:lock w:val="sdtLocked"/>
            <w:placeholder>
              <w:docPart w:val="4493D191092D4FC580361FD93987F0DD"/>
            </w:placeholder>
            <w15:dataBinding w:prefixMappings="xmlns:ns0='http://purl.org/dc/elements/1.1/' xmlns:ns1='http://schemas.openxmlformats.org/package/2006/metadata/core-properties' " w:xpath="/ns1:coreProperties[1]/ns0:title[1]" w:storeItemID="{6C3C8BC8-F283-45AE-878A-BAB7291924A1}"/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77DF95" w14:textId="5AB8FB00" w:rsidR="00D86140" w:rsidRPr="00022B12" w:rsidRDefault="00BC7D0D" w:rsidP="00465926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iCs/>
                    <w:color w:val="1F497D" w:themeColor="text2"/>
                    <w:sz w:val="20"/>
                    <w:szCs w:val="21"/>
                    <w:lang w:val="de-DE"/>
                  </w:rPr>
                  <w:t>Dirk Fritz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C907D5" w14:textId="77777777" w:rsidR="00D86140" w:rsidRPr="00022B12" w:rsidRDefault="00D86140" w:rsidP="00465926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Cs/>
                <w:color w:val="1F497D" w:themeColor="text2"/>
                <w:sz w:val="20"/>
                <w:szCs w:val="22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sdt>
          <w:sdt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  <w:alias w:val="Date"/>
            <w:tag w:val="Date"/>
            <w:id w:val="1231878218"/>
            <w:lock w:val="sdtLocked"/>
            <w:placeholder>
              <w:docPart w:val="F2481CC72013495CA854ED9019D0A335"/>
            </w:placeholder>
            <w:date w:fullDate="2024-11-20T00:00:00Z">
              <w:dateFormat w:val="dd.MM.yyyy"/>
              <w:lid w:val="de-DE"/>
              <w:storeMappedDataAs w:val="dateTime"/>
              <w:calendar w:val="gregorian"/>
            </w:date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3E6127" w14:textId="6B1DD4CE" w:rsidR="00D86140" w:rsidRPr="00022B12" w:rsidRDefault="00BC7D0D" w:rsidP="00465926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</w:pPr>
                <w:r>
                  <w:rPr>
                    <w:rFonts w:asciiTheme="minorBidi" w:hAnsiTheme="minorBidi" w:cstheme="minorBidi"/>
                    <w:color w:val="1F497D" w:themeColor="text2"/>
                    <w:sz w:val="20"/>
                    <w:lang w:val="de-DE"/>
                  </w:rPr>
                  <w:t>20.11.2024</w:t>
                </w:r>
              </w:p>
            </w:tc>
          </w:sdtContent>
        </w:sdt>
      </w:tr>
    </w:tbl>
    <w:p w14:paraId="06EC5C23" w14:textId="77777777" w:rsidR="00D86140" w:rsidRDefault="00D86140" w:rsidP="006A64E2">
      <w:pPr>
        <w:rPr>
          <w:rFonts w:asciiTheme="minorBidi" w:hAnsiTheme="minorBidi" w:cstheme="minorBidi"/>
          <w:sz w:val="8"/>
          <w:szCs w:val="4"/>
          <w:lang w:val="de-DE"/>
        </w:rPr>
      </w:pPr>
    </w:p>
    <w:tbl>
      <w:tblPr>
        <w:tblStyle w:val="Tabellenraster"/>
        <w:tblW w:w="9635" w:type="dxa"/>
        <w:tblBorders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843"/>
        <w:gridCol w:w="3969"/>
        <w:gridCol w:w="1843"/>
      </w:tblGrid>
      <w:tr w:rsidR="00D86140" w:rsidRPr="002C032C" w14:paraId="28A4B2A0" w14:textId="77777777" w:rsidTr="00825685">
        <w:trPr>
          <w:trHeight w:val="340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14:paraId="34975A85" w14:textId="77777777" w:rsidR="007B4B1F" w:rsidRPr="00E64BF8" w:rsidRDefault="003C3506" w:rsidP="00465926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iCs/>
                <w:color w:val="002060"/>
                <w:sz w:val="20"/>
                <w:szCs w:val="21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>Process / Module</w:t>
            </w:r>
          </w:p>
        </w:tc>
        <w:sdt>
          <w:sdtPr>
            <w:rPr>
              <w:rFonts w:asciiTheme="minorBidi" w:hAnsiTheme="minorBidi" w:cstheme="minorBidi"/>
              <w:bCs/>
              <w:color w:val="1F497D" w:themeColor="text2"/>
              <w:sz w:val="20"/>
              <w:szCs w:val="22"/>
              <w:lang w:val="de-DE"/>
            </w:rPr>
            <w:alias w:val="Process / Module"/>
            <w:tag w:val="Process / Module"/>
            <w:id w:val="-1383243697"/>
            <w:lock w:val="sdtLocked"/>
            <w:placeholder>
              <w:docPart w:val="A3177EC350E94FA098A027C9469BBCEA"/>
            </w:placeholder>
            <w:dropDownList>
              <w:listItem w:displayText="select option" w:value="select option"/>
              <w:listItem w:displayText="SCX" w:value="SCX"/>
              <w:listItem w:displayText="SCX DPLX" w:value="SCX DPLX"/>
              <w:listItem w:displayText="SCX MFGX" w:value="SCX MFGX"/>
              <w:listItem w:displayText="SCX PROX" w:value="SCX PROX"/>
              <w:listItem w:displayText="SCX INVX" w:value="SCX INVX"/>
              <w:listItem w:displayText="SCX SLSX" w:value="SCX SLSX"/>
              <w:listItem w:displayText="SCX RAC/RAC" w:value="SCX RAC/RAC"/>
              <w:listItem w:displayText="GXF/GSF" w:value="GXF/GSF"/>
              <w:listItem w:displayText="GXO/GSO" w:value="GXO/GSO"/>
              <w:listItem w:displayText="GXM/GSP" w:value="GXM/GSP"/>
              <w:listItem w:displayText="GXM FOX" w:value="GXM FOX"/>
              <w:listItem w:displayText="GXC/GSC" w:value="GXC/GSC"/>
              <w:listItem w:displayText="GXB/GSB" w:value="GXB/GSB"/>
              <w:listItem w:displayText="GXV/GSV" w:value="GXV/GSV"/>
              <w:listItem w:displayText="TWB" w:value="TWB"/>
              <w:listItem w:displayText="RWB" w:value="RWB"/>
              <w:listItem w:displayText="BWB" w:value="BWB"/>
              <w:listItem w:displayText="WCM" w:value="WCM"/>
              <w:listItem w:displayText="GXO-P/GSO-P" w:value="GXO-P/GSO-P"/>
              <w:listItem w:displayText="SFI" w:value="SFI"/>
            </w:dropDownList>
          </w:sdtPr>
          <w:sdtContent>
            <w:tc>
              <w:tcPr>
                <w:tcW w:w="1843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D7875D0" w14:textId="0BC4AFF9" w:rsidR="007B4B1F" w:rsidRPr="002B5991" w:rsidRDefault="00BC7D0D" w:rsidP="00465926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Cs/>
                    <w:iCs/>
                    <w:color w:val="1F497D" w:themeColor="text2"/>
                    <w:sz w:val="20"/>
                    <w:szCs w:val="21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  <w:t>GXM/GSP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14C69B5" w14:textId="77777777" w:rsidR="007B4B1F" w:rsidRPr="007A0D16" w:rsidRDefault="003C3506" w:rsidP="00465926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</w:pPr>
            <w:r w:rsidRPr="007A0D16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>T-Shirt Size</w:t>
            </w:r>
            <w:r w:rsidR="00B142E7" w:rsidRPr="007A0D16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 xml:space="preserve"> [days]</w:t>
            </w:r>
            <w:r w:rsidR="007A0D16" w:rsidRPr="007A0D16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 xml:space="preserve"> D</w:t>
            </w:r>
            <w:r w:rsidR="0086153C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>evelopment</w:t>
            </w:r>
          </w:p>
        </w:tc>
        <w:sdt>
          <w:sdtPr>
            <w:rPr>
              <w:rFonts w:asciiTheme="minorBidi" w:hAnsiTheme="minorBidi" w:cstheme="minorBidi"/>
              <w:bCs/>
              <w:color w:val="1F497D" w:themeColor="text2"/>
              <w:sz w:val="20"/>
              <w:szCs w:val="22"/>
              <w:lang w:val="de-DE"/>
            </w:rPr>
            <w:alias w:val="T-Shirt Size [days]"/>
            <w:tag w:val="T-Shirt Size"/>
            <w:id w:val="-95636622"/>
            <w:lock w:val="sdtLocked"/>
            <w:placeholder>
              <w:docPart w:val="47E314228C4C4E2B80011344D5B8894F"/>
            </w:placeholder>
            <w:dropDownList>
              <w:listItem w:displayText="select option" w:value="select option"/>
              <w:listItem w:displayText="&lt;10 days " w:value="&lt;10 days "/>
              <w:listItem w:displayText="&lt;25 days" w:value="&lt;25 days"/>
              <w:listItem w:displayText="&lt;50 days" w:value="&lt;50 days"/>
              <w:listItem w:displayText="&lt;100 days" w:value="&lt;100 days"/>
              <w:listItem w:displayText="&lt;500 days" w:value="&lt;500 days"/>
              <w:listItem w:displayText="&gt;500 days" w:value="&gt;500 days"/>
            </w:dropDownList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B80009F" w14:textId="77777777" w:rsidR="007B4B1F" w:rsidRPr="003C3506" w:rsidRDefault="007A0D16" w:rsidP="00465926">
                <w:pPr>
                  <w:jc w:val="left"/>
                  <w:rPr>
                    <w:rFonts w:asciiTheme="minorBidi" w:hAnsiTheme="minorBidi" w:cstheme="minorBidi"/>
                    <w:b/>
                    <w:color w:val="595959" w:themeColor="text1" w:themeTint="A6"/>
                    <w:sz w:val="20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  <w:t>select option</w:t>
                </w:r>
              </w:p>
            </w:tc>
          </w:sdtContent>
        </w:sdt>
      </w:tr>
    </w:tbl>
    <w:p w14:paraId="5165617E" w14:textId="77777777" w:rsidR="008463A8" w:rsidRPr="00E64BF8" w:rsidRDefault="008463A8">
      <w:pPr>
        <w:rPr>
          <w:rFonts w:asciiTheme="minorBidi" w:hAnsiTheme="minorBidi" w:cstheme="minorBidi"/>
          <w:sz w:val="8"/>
          <w:szCs w:val="4"/>
          <w:lang w:val="de-DE"/>
        </w:rPr>
      </w:pPr>
    </w:p>
    <w:tbl>
      <w:tblPr>
        <w:tblStyle w:val="Tabellenraster"/>
        <w:tblW w:w="9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843"/>
        <w:gridCol w:w="3969"/>
        <w:gridCol w:w="1843"/>
      </w:tblGrid>
      <w:tr w:rsidR="001E2D05" w:rsidRPr="00E64BF8" w14:paraId="1DE9A63A" w14:textId="77777777" w:rsidTr="004F7374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59EF8C" w14:textId="77777777" w:rsidR="001E2D05" w:rsidRPr="00E64BF8" w:rsidRDefault="006A64E2" w:rsidP="001E2D05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D75A5F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>Customer request</w:t>
            </w:r>
          </w:p>
        </w:tc>
        <w:sdt>
          <w:sdtPr>
            <w:rPr>
              <w:rFonts w:asciiTheme="minorBidi" w:hAnsiTheme="minorBidi" w:cstheme="minorBidi"/>
              <w:bCs/>
              <w:color w:val="1F497D" w:themeColor="text2"/>
              <w:sz w:val="20"/>
              <w:szCs w:val="22"/>
              <w:lang w:val="de-DE"/>
            </w:rPr>
            <w:alias w:val="customer request"/>
            <w:tag w:val="customer request"/>
            <w:id w:val="1220562086"/>
            <w:lock w:val="sdtLocked"/>
            <w:placeholder>
              <w:docPart w:val="ABB60DCCA8EE495CBFC2CACB11EF18EF"/>
            </w:placeholder>
            <w:comboBox>
              <w:listItem w:displayText="no" w:value="no"/>
              <w:listItem w:displayText="yes" w:value="yes"/>
            </w:comboBox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A47A05B" w14:textId="6D3DCC76" w:rsidR="001E2D05" w:rsidRPr="002B5991" w:rsidRDefault="00BC7D0D" w:rsidP="001E2D05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/>
                    <w:color w:val="1F497D" w:themeColor="text2"/>
                    <w:sz w:val="20"/>
                    <w:szCs w:val="22"/>
                    <w:lang w:val="de-DE"/>
                  </w:rPr>
                </w:pPr>
                <w:r>
                  <w:rPr>
                    <w:rFonts w:asciiTheme="minorBidi" w:hAnsiTheme="minorBidi" w:cstheme="minorBidi"/>
                    <w:bCs/>
                    <w:color w:val="1F497D" w:themeColor="text2"/>
                    <w:sz w:val="20"/>
                    <w:szCs w:val="22"/>
                    <w:lang w:val="de-DE"/>
                  </w:rPr>
                  <w:t>no</w:t>
                </w:r>
              </w:p>
            </w:tc>
          </w:sdtContent>
        </w:sdt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8DF9C60" w14:textId="77777777" w:rsidR="001E2D05" w:rsidRPr="00E64BF8" w:rsidRDefault="004F7374" w:rsidP="00E92495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4F7374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Customer </w:t>
            </w:r>
            <w:r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>requests</w:t>
            </w:r>
            <w:r w:rsidRPr="004F7374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 dev</w:t>
            </w:r>
            <w:r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. </w:t>
            </w:r>
            <w:r w:rsidRPr="004F7374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>partnership</w:t>
            </w:r>
            <w:r w:rsidR="006A64E2" w:rsidRPr="00D75A5F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</w:p>
        </w:tc>
        <w:sdt>
          <w:sdtPr>
            <w:rPr>
              <w:rFonts w:asciiTheme="minorBidi" w:hAnsiTheme="minorBidi" w:cstheme="minorBidi"/>
              <w:bCs/>
              <w:color w:val="1F497D" w:themeColor="text2"/>
              <w:sz w:val="20"/>
              <w:szCs w:val="22"/>
              <w:lang w:val="de-DE"/>
            </w:rPr>
            <w:alias w:val="dev partnership"/>
            <w:tag w:val="dev partnership"/>
            <w:id w:val="1543482074"/>
            <w:placeholder>
              <w:docPart w:val="1FD014AB021C4E5BAFBBE95143DD93E4"/>
            </w:placeholder>
            <w:showingPlcHdr/>
            <w:comboBox>
              <w:listItem w:displayText="no" w:value="no"/>
              <w:listItem w:displayText="yes" w:value="yes"/>
            </w:comboBox>
          </w:sdtPr>
          <w:sdtContent>
            <w:tc>
              <w:tcPr>
                <w:tcW w:w="18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57ED621" w14:textId="77777777" w:rsidR="001E2D05" w:rsidRPr="00232418" w:rsidRDefault="004F7374" w:rsidP="00D814FD">
                <w:pPr>
                  <w:rPr>
                    <w:rFonts w:asciiTheme="minorBidi" w:hAnsiTheme="minorBidi" w:cstheme="minorBidi"/>
                    <w:color w:val="1F497D" w:themeColor="text2"/>
                    <w:sz w:val="20"/>
                    <w:lang w:val="en-GB"/>
                  </w:rPr>
                </w:pPr>
                <w:r>
                  <w:rPr>
                    <w:rFonts w:asciiTheme="minorBidi" w:hAnsiTheme="minorBidi" w:cstheme="minorBidi"/>
                    <w:color w:val="1F497D" w:themeColor="text2"/>
                    <w:sz w:val="20"/>
                  </w:rPr>
                  <w:t>select option</w:t>
                </w:r>
              </w:p>
            </w:tc>
          </w:sdtContent>
        </w:sdt>
      </w:tr>
    </w:tbl>
    <w:p w14:paraId="279ACAD3" w14:textId="77777777" w:rsidR="00EC31A2" w:rsidRPr="004F7374" w:rsidRDefault="00EC31A2" w:rsidP="00EC31A2">
      <w:pPr>
        <w:rPr>
          <w:rFonts w:asciiTheme="minorBidi" w:hAnsiTheme="minorBidi" w:cstheme="minorBidi"/>
          <w:sz w:val="6"/>
          <w:szCs w:val="2"/>
          <w:lang w:val="en-US"/>
        </w:rPr>
      </w:pPr>
      <w:bookmarkStart w:id="0" w:name="_Toc485650713"/>
    </w:p>
    <w:tbl>
      <w:tblPr>
        <w:tblStyle w:val="Tabellenraster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7654"/>
      </w:tblGrid>
      <w:tr w:rsidR="004F7374" w:rsidRPr="00E64BF8" w14:paraId="5DA99A1B" w14:textId="77777777" w:rsidTr="004F7374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63CCA0" w14:textId="77777777" w:rsidR="004F7374" w:rsidRPr="00E64BF8" w:rsidRDefault="004F7374" w:rsidP="004F7374">
            <w:pPr>
              <w:tabs>
                <w:tab w:val="left" w:pos="4820"/>
              </w:tabs>
              <w:jc w:val="left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D75A5F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>Customer</w:t>
            </w:r>
          </w:p>
        </w:tc>
        <w:tc>
          <w:tcPr>
            <w:tcW w:w="7654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sdt>
            <w:sdtPr>
              <w:rPr>
                <w:rFonts w:asciiTheme="minorBidi" w:hAnsiTheme="minorBidi" w:cstheme="minorBidi"/>
                <w:color w:val="1F497D" w:themeColor="text2"/>
                <w:sz w:val="20"/>
                <w:lang w:val="de-DE"/>
              </w:rPr>
              <w:alias w:val="customer"/>
              <w:tag w:val="customer"/>
              <w:id w:val="-520005117"/>
              <w:lock w:val="sdtLocked"/>
              <w:placeholder>
                <w:docPart w:val="78DB4B155BF449698CDEEFF80B2C65E6"/>
              </w:placeholder>
              <w:showingPlcHdr/>
            </w:sdtPr>
            <w:sdtContent>
              <w:p w14:paraId="27AE1D5F" w14:textId="77777777" w:rsidR="004F7374" w:rsidRPr="0006674D" w:rsidRDefault="004F7374" w:rsidP="004F7374">
                <w:pPr>
                  <w:tabs>
                    <w:tab w:val="left" w:pos="4820"/>
                  </w:tabs>
                  <w:jc w:val="left"/>
                  <w:rPr>
                    <w:rFonts w:asciiTheme="minorBidi" w:hAnsiTheme="minorBidi" w:cstheme="minorBidi"/>
                    <w:b/>
                    <w:color w:val="595959" w:themeColor="text1" w:themeTint="A6"/>
                    <w:sz w:val="20"/>
                    <w:lang w:val="en-US"/>
                  </w:rPr>
                </w:pPr>
                <w:r w:rsidRPr="00673490">
                  <w:rPr>
                    <w:rFonts w:asciiTheme="minorBidi" w:hAnsiTheme="minorBidi" w:cstheme="minorBidi"/>
                    <w:color w:val="1F497D" w:themeColor="text2"/>
                    <w:sz w:val="20"/>
                    <w:lang w:val="en-GB"/>
                  </w:rPr>
                  <w:t>type in customer and contact person</w:t>
                </w:r>
              </w:p>
            </w:sdtContent>
          </w:sdt>
        </w:tc>
      </w:tr>
    </w:tbl>
    <w:p w14:paraId="4E89DA6B" w14:textId="77777777" w:rsidR="004F7374" w:rsidRPr="00163E65" w:rsidRDefault="004F7374" w:rsidP="00EC31A2">
      <w:pPr>
        <w:rPr>
          <w:rFonts w:asciiTheme="minorBidi" w:hAnsiTheme="minorBidi" w:cstheme="minorBidi"/>
          <w:lang w:val="en-US"/>
        </w:rPr>
      </w:pPr>
    </w:p>
    <w:tbl>
      <w:tblPr>
        <w:tblStyle w:val="Tabellenraster"/>
        <w:tblW w:w="9629" w:type="dxa"/>
        <w:tblInd w:w="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9629"/>
      </w:tblGrid>
      <w:tr w:rsidR="00022B12" w:rsidRPr="00E64BF8" w14:paraId="574BBA2A" w14:textId="77777777" w:rsidTr="00022B12">
        <w:trPr>
          <w:trHeight w:val="348"/>
        </w:trPr>
        <w:tc>
          <w:tcPr>
            <w:tcW w:w="9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8D2832" w14:textId="77777777" w:rsidR="00022B12" w:rsidRPr="00E64BF8" w:rsidRDefault="00022B12" w:rsidP="00F50222">
            <w:pPr>
              <w:widowControl/>
              <w:spacing w:before="40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E64BF8">
              <w:rPr>
                <w:rFonts w:asciiTheme="minorBidi" w:hAnsiTheme="minorBidi" w:cstheme="minorBidi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</w:tbl>
    <w:p w14:paraId="0F31B959" w14:textId="77777777" w:rsidR="00F50222" w:rsidRPr="00E64BF8" w:rsidRDefault="00F50222" w:rsidP="00327A82">
      <w:pPr>
        <w:pStyle w:val="berschrift1"/>
        <w:numPr>
          <w:ilvl w:val="0"/>
          <w:numId w:val="0"/>
        </w:numPr>
        <w15:collapsed/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</w:pPr>
      <w:r w:rsidRPr="00E64BF8"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  <w:t>Erläuterung / Explanation</w:t>
      </w:r>
      <w:r w:rsidR="00327A82"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  <w:t xml:space="preserve"> </w:t>
      </w:r>
      <w:r w:rsidR="00E239C5"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  <w:t xml:space="preserve"> </w:t>
      </w:r>
    </w:p>
    <w:p w14:paraId="01A047E1" w14:textId="77777777" w:rsidR="00F50222" w:rsidRPr="00F50222" w:rsidRDefault="00F50222" w:rsidP="00F50222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F50222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Warum wird eine Entwicklung in Betracht gezogen?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Why is a development being considered?</w:t>
      </w:r>
    </w:p>
    <w:p w14:paraId="7CF22D38" w14:textId="77777777" w:rsidR="00F50222" w:rsidRPr="00F50222" w:rsidRDefault="00F50222" w:rsidP="00F50222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F50222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Was geht nicht im Standard?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What's not in the standard?</w:t>
      </w:r>
    </w:p>
    <w:p w14:paraId="71BDBD2B" w14:textId="77777777" w:rsidR="00F50222" w:rsidRPr="00F50222" w:rsidRDefault="00F50222" w:rsidP="00F50222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F50222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Welche Funktionalitäten fehlen?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Which functionalities are missing?</w:t>
      </w:r>
    </w:p>
    <w:p w14:paraId="170F21B8" w14:textId="77777777" w:rsidR="00F50222" w:rsidRDefault="00F50222" w:rsidP="00F50222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F50222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Was fragt der Markt nach?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What is the market asking for?</w:t>
      </w:r>
    </w:p>
    <w:p w14:paraId="3A8D5680" w14:textId="77777777" w:rsidR="00F50222" w:rsidRPr="00F50222" w:rsidRDefault="00F50222" w:rsidP="00F50222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5B3C515A" w14:textId="77777777" w:rsidR="00F50222" w:rsidRPr="002A6BED" w:rsidRDefault="00F50222">
      <w:pPr>
        <w:rPr>
          <w:rFonts w:asciiTheme="minorBidi" w:hAnsiTheme="minorBidi" w:cstheme="minorBidi"/>
          <w:sz w:val="8"/>
          <w:szCs w:val="4"/>
          <w:lang w:val="de-DE"/>
        </w:rPr>
        <w:sectPr w:rsidR="00F50222" w:rsidRPr="002A6BED" w:rsidSect="00F23DE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851" w:right="1134" w:bottom="851" w:left="1134" w:header="567" w:footer="567" w:gutter="0"/>
          <w:cols w:space="720"/>
          <w:docGrid w:linePitch="299"/>
        </w:sectPr>
      </w:pPr>
    </w:p>
    <w:sdt>
      <w:sdtPr>
        <w:rPr>
          <w:rFonts w:asciiTheme="minorBidi" w:hAnsiTheme="minorBidi" w:cstheme="minorBidi"/>
          <w:color w:val="1F497D" w:themeColor="text2"/>
          <w:sz w:val="20"/>
          <w:lang w:val="de-DE"/>
        </w:rPr>
        <w:alias w:val="Initial Situation"/>
        <w:tag w:val="Initial Situation"/>
        <w:id w:val="1415280769"/>
        <w:lock w:val="sdtLocked"/>
        <w:placeholder>
          <w:docPart w:val="C3C5993CA2704622960BB2C5F2547B76"/>
        </w:placeholder>
      </w:sdtPr>
      <w:sdtEndPr>
        <w:rPr>
          <w:rFonts w:ascii="Arial" w:hAnsi="Arial" w:cs="Times New Roman"/>
          <w:color w:val="auto"/>
          <w:sz w:val="22"/>
        </w:rPr>
      </w:sdtEndPr>
      <w:sdtContent>
        <w:p w14:paraId="3B847E80" w14:textId="374733EC" w:rsidR="0085151C" w:rsidRPr="004932FF" w:rsidRDefault="0085151C" w:rsidP="0085151C">
          <w:p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</w:pPr>
          <w: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  <w:t xml:space="preserve">Kunden fragen von Zeit zu Zeit danach, ob wir auch Vorgänge einzeln freigeben können. </w:t>
          </w:r>
        </w:p>
      </w:sdtContent>
    </w:sdt>
    <w:p w14:paraId="786DD01B" w14:textId="77777777" w:rsidR="00F50222" w:rsidRPr="00E64BF8" w:rsidRDefault="00F50222">
      <w:pPr>
        <w:rPr>
          <w:rFonts w:asciiTheme="minorBidi" w:hAnsiTheme="minorBidi" w:cstheme="minorBidi"/>
          <w:lang w:val="de-DE"/>
        </w:rPr>
      </w:pPr>
    </w:p>
    <w:tbl>
      <w:tblPr>
        <w:tblStyle w:val="Tabellenraster"/>
        <w:tblW w:w="9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9635"/>
      </w:tblGrid>
      <w:tr w:rsidR="00012EB7" w:rsidRPr="00E64BF8" w14:paraId="4992680B" w14:textId="77777777" w:rsidTr="002A6BED">
        <w:trPr>
          <w:trHeight w:val="348"/>
        </w:trPr>
        <w:tc>
          <w:tcPr>
            <w:tcW w:w="9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7D5A11C" w14:textId="77777777" w:rsidR="00012EB7" w:rsidRPr="00E73803" w:rsidRDefault="00012EB7" w:rsidP="00012EB7">
            <w:pPr>
              <w:widowControl/>
              <w:spacing w:before="40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</w:pPr>
            <w:r w:rsidRPr="00E73803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US"/>
              </w:rPr>
              <w:t xml:space="preserve">Objective </w:t>
            </w:r>
            <w:r w:rsidRPr="00E73803">
              <w:rPr>
                <w:rFonts w:asciiTheme="minorBidi" w:hAnsiTheme="minorBidi" w:cstheme="minorBidi"/>
                <w:color w:val="595959" w:themeColor="text1" w:themeTint="A6"/>
                <w:sz w:val="14"/>
                <w:szCs w:val="14"/>
                <w:lang w:val="en-US"/>
              </w:rPr>
              <w:t>(description of requirements)</w:t>
            </w:r>
          </w:p>
        </w:tc>
      </w:tr>
    </w:tbl>
    <w:p w14:paraId="10AE42AB" w14:textId="77777777" w:rsidR="00012EB7" w:rsidRPr="00E64BF8" w:rsidRDefault="00012EB7" w:rsidP="00676929">
      <w:pPr>
        <w:pStyle w:val="berschrift1"/>
        <w:numPr>
          <w:ilvl w:val="0"/>
          <w:numId w:val="0"/>
        </w:numPr>
        <w15:collapsed/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</w:pPr>
      <w:r w:rsidRPr="00E64BF8"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  <w:t>Erläuterung / Explanation</w:t>
      </w:r>
    </w:p>
    <w:p w14:paraId="08405757" w14:textId="77777777" w:rsidR="00983CBA" w:rsidRP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Wie soll die zukünftige Lösung aussehen?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What should the future solution look like?</w:t>
      </w: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 </w:t>
      </w:r>
    </w:p>
    <w:p w14:paraId="27636771" w14:textId="77777777" w:rsidR="00983CBA" w:rsidRP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Welche Funktionalitäten sollen realisiert werden?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Which functionalities should be realized?</w:t>
      </w:r>
    </w:p>
    <w:p w14:paraId="2B8434CA" w14:textId="77777777" w:rsidR="00012EB7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Werden bestimmte Ansätze ausgeschlossen?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Are certain approaches excluded?</w:t>
      </w:r>
    </w:p>
    <w:p w14:paraId="09EA01F4" w14:textId="77777777" w:rsidR="00983CBA" w:rsidRPr="00F50222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71599593" w14:textId="77777777" w:rsidR="00012EB7" w:rsidRPr="002A6BED" w:rsidRDefault="00012EB7" w:rsidP="00012EB7">
      <w:pPr>
        <w:rPr>
          <w:rFonts w:asciiTheme="minorBidi" w:hAnsiTheme="minorBidi" w:cstheme="minorBidi"/>
          <w:sz w:val="8"/>
          <w:szCs w:val="4"/>
          <w:lang w:val="de-DE"/>
        </w:rPr>
        <w:sectPr w:rsidR="00012EB7" w:rsidRPr="002A6BED" w:rsidSect="00012EB7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1134" w:right="1134" w:bottom="1134" w:left="1134" w:header="720" w:footer="873" w:gutter="0"/>
          <w:cols w:space="720"/>
        </w:sectPr>
      </w:pPr>
    </w:p>
    <w:sdt>
      <w:sdtPr>
        <w:rPr>
          <w:rFonts w:asciiTheme="minorBidi" w:hAnsiTheme="minorBidi" w:cstheme="minorBidi"/>
          <w:color w:val="1F497D" w:themeColor="text2"/>
          <w:sz w:val="20"/>
          <w:lang w:val="de-DE"/>
        </w:rPr>
        <w:alias w:val="Objective"/>
        <w:tag w:val="Objective"/>
        <w:id w:val="502785580"/>
        <w:lock w:val="sdtLocked"/>
        <w:placeholder>
          <w:docPart w:val="34135407385A4DB897A176BF6FCE27B2"/>
        </w:placeholder>
      </w:sdtPr>
      <w:sdtContent>
        <w:p w14:paraId="35A1729D" w14:textId="77777777" w:rsidR="0085151C" w:rsidRDefault="0085151C" w:rsidP="0085151C">
          <w:p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</w:pPr>
          <w: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  <w:t>Ich könnte mir vorstellen, dass wir einen Button für Vorgänge haben, worunter neben der Anzeige aller FAUF-Vorgänge auch die Freigabe des markierten Vorgangs / der markierten Vorgänge erfolgen könnte.</w:t>
          </w:r>
        </w:p>
        <w:p w14:paraId="7F52208C" w14:textId="0AF77033" w:rsidR="0085151C" w:rsidRDefault="0085151C" w:rsidP="0085151C">
          <w:p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</w:pPr>
          <w: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  <w:t>Alternativ wäre es vielleicht auch denkbar, dass aus der Vorgangsübersicht heraus die Funktion der Vorgangsfreigabe intergriert werden könnte.</w:t>
          </w:r>
        </w:p>
        <w:p w14:paraId="14CC217D" w14:textId="0DB6C243" w:rsidR="00012EB7" w:rsidRPr="002B5991" w:rsidRDefault="00000000" w:rsidP="00012EB7">
          <w:p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</w:pPr>
        </w:p>
      </w:sdtContent>
    </w:sdt>
    <w:p w14:paraId="762D8043" w14:textId="77777777" w:rsidR="00012EB7" w:rsidRPr="00E64BF8" w:rsidRDefault="00012EB7" w:rsidP="00012EB7">
      <w:pPr>
        <w:rPr>
          <w:rFonts w:asciiTheme="minorBidi" w:hAnsiTheme="minorBidi" w:cstheme="minorBidi"/>
          <w:lang w:val="de-DE"/>
        </w:rPr>
      </w:pPr>
    </w:p>
    <w:tbl>
      <w:tblPr>
        <w:tblStyle w:val="Tabellenraster"/>
        <w:tblW w:w="96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9635"/>
      </w:tblGrid>
      <w:tr w:rsidR="00983CBA" w:rsidRPr="00E64BF8" w14:paraId="40525B84" w14:textId="77777777" w:rsidTr="002A6BED">
        <w:trPr>
          <w:trHeight w:val="348"/>
        </w:trPr>
        <w:tc>
          <w:tcPr>
            <w:tcW w:w="9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9E91F6" w14:textId="77777777" w:rsidR="00983CBA" w:rsidRPr="00E64BF8" w:rsidRDefault="00983CBA" w:rsidP="00983CBA">
            <w:pPr>
              <w:widowControl/>
              <w:spacing w:before="40"/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</w:pP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r w:rsidRPr="00E64BF8">
              <w:rPr>
                <w:rFonts w:asciiTheme="minorBidi" w:hAnsiTheme="minorBidi" w:cstheme="minorBidi"/>
                <w:b/>
                <w:color w:val="595959" w:themeColor="text1" w:themeTint="A6"/>
                <w:sz w:val="20"/>
                <w:lang w:val="en-GB"/>
              </w:rPr>
              <w:t xml:space="preserve">analysis </w:t>
            </w:r>
            <w:r w:rsidRPr="00E64BF8">
              <w:rPr>
                <w:rFonts w:asciiTheme="minorBidi" w:hAnsiTheme="minorBidi" w:cstheme="minorBidi"/>
                <w:color w:val="595959" w:themeColor="text1" w:themeTint="A6"/>
                <w:sz w:val="14"/>
                <w:szCs w:val="14"/>
                <w:lang w:val="en-GB"/>
              </w:rPr>
              <w:t>(usability)</w:t>
            </w:r>
          </w:p>
        </w:tc>
      </w:tr>
    </w:tbl>
    <w:p w14:paraId="328DA5EE" w14:textId="77777777" w:rsidR="00983CBA" w:rsidRPr="00E64BF8" w:rsidRDefault="00983CBA" w:rsidP="00676929">
      <w:pPr>
        <w:pStyle w:val="berschrift1"/>
        <w:numPr>
          <w:ilvl w:val="0"/>
          <w:numId w:val="0"/>
        </w:numPr>
        <w15:collapsed/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</w:pPr>
      <w:r w:rsidRPr="00E64BF8">
        <w:rPr>
          <w:rFonts w:asciiTheme="minorBidi" w:hAnsiTheme="minorBidi" w:cstheme="minorBidi"/>
          <w:color w:val="808080" w:themeColor="background1" w:themeShade="80"/>
          <w:sz w:val="20"/>
          <w:szCs w:val="16"/>
          <w:lang w:val="de-DE"/>
        </w:rPr>
        <w:t>Erläuterung / Explanation</w:t>
      </w:r>
    </w:p>
    <w:p w14:paraId="7F23602B" w14:textId="77777777" w:rsidR="00983CBA" w:rsidRP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Was hat die GIB von einer Realisierung?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What does GIB gain from an implementation?</w:t>
      </w:r>
    </w:p>
    <w:p w14:paraId="0B2D411E" w14:textId="77777777" w:rsidR="00983CBA" w:rsidRP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Wie ist die Nachfrage nach so einer Lösung einzuschätzen?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How is the demand for such a solution to be assessed?</w:t>
      </w:r>
    </w:p>
    <w:p w14:paraId="6227DA29" w14:textId="77777777" w:rsidR="00983CBA" w:rsidRP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Ergibt sich ein Wettbewerbsvorteil für die GIB? / </w:t>
      </w:r>
      <w:r w:rsidRPr="00676929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Is there a competitive advantage for GIB?</w:t>
      </w:r>
    </w:p>
    <w:p w14:paraId="2DE954ED" w14:textId="77777777" w:rsidR="00983CBA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  <w:r w:rsidRPr="00983CBA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 xml:space="preserve">Existieren bereits Lösungen am Markt? / </w:t>
      </w:r>
      <w:r w:rsidRPr="0006674D"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  <w:t>Do solutions already exist on the market?</w:t>
      </w:r>
    </w:p>
    <w:p w14:paraId="6B6BCF81" w14:textId="77777777" w:rsidR="00983CBA" w:rsidRPr="00F50222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220465AD" w14:textId="77777777" w:rsidR="00983CBA" w:rsidRPr="0006674D" w:rsidRDefault="00983CBA" w:rsidP="00983CBA">
      <w:pPr>
        <w:rPr>
          <w:rFonts w:asciiTheme="minorBidi" w:hAnsiTheme="minorBidi" w:cstheme="minorBidi"/>
          <w:sz w:val="8"/>
          <w:szCs w:val="4"/>
          <w:lang w:val="de-DE"/>
        </w:rPr>
        <w:sectPr w:rsidR="00983CBA" w:rsidRPr="0006674D" w:rsidSect="00012EB7">
          <w:headerReference w:type="even" r:id="rId23"/>
          <w:headerReference w:type="default" r:id="rId24"/>
          <w:footerReference w:type="even" r:id="rId25"/>
          <w:footerReference w:type="default" r:id="rId26"/>
          <w:headerReference w:type="first" r:id="rId27"/>
          <w:footerReference w:type="first" r:id="rId28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1134" w:right="1134" w:bottom="1134" w:left="1134" w:header="720" w:footer="873" w:gutter="0"/>
          <w:cols w:space="720"/>
        </w:sectPr>
      </w:pPr>
    </w:p>
    <w:sdt>
      <w:sdtPr>
        <w:rPr>
          <w:rFonts w:asciiTheme="minorBidi" w:hAnsiTheme="minorBidi" w:cstheme="minorBidi"/>
          <w:color w:val="1F497D" w:themeColor="text2"/>
          <w:sz w:val="20"/>
          <w:lang w:val="de-DE"/>
        </w:rPr>
        <w:alias w:val="Benefit analysis"/>
        <w:tag w:val="Benefit analysis"/>
        <w:id w:val="-1011302535"/>
        <w:lock w:val="sdtLocked"/>
        <w:placeholder>
          <w:docPart w:val="0664411ECCB843D58EB3093F403715D7"/>
        </w:placeholder>
      </w:sdtPr>
      <w:sdtContent>
        <w:p w14:paraId="1DBD6136" w14:textId="437E746E" w:rsidR="00983CBA" w:rsidRPr="002B5991" w:rsidRDefault="0085151C" w:rsidP="00983CBA">
          <w:pP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</w:pPr>
          <w:r>
            <w:rPr>
              <w:rFonts w:asciiTheme="minorBidi" w:hAnsiTheme="minorBidi" w:cstheme="minorBidi"/>
              <w:color w:val="1F497D" w:themeColor="text2"/>
              <w:sz w:val="20"/>
              <w:lang w:val="de-DE"/>
            </w:rPr>
            <w:t>Hinzufügen einer Standard-SAP-Funktion und Erweiterung der Nutzungsmöglichkeit mit dem Planning.</w:t>
          </w:r>
        </w:p>
      </w:sdtContent>
    </w:sdt>
    <w:p w14:paraId="05471369" w14:textId="77777777" w:rsidR="00983CBA" w:rsidRPr="00E64BF8" w:rsidRDefault="00983CBA" w:rsidP="00983CBA">
      <w:pPr>
        <w:rPr>
          <w:rFonts w:asciiTheme="minorBidi" w:hAnsiTheme="minorBidi" w:cstheme="minorBidi"/>
          <w:lang w:val="de-DE"/>
        </w:rPr>
      </w:pPr>
    </w:p>
    <w:p w14:paraId="12C05EDE" w14:textId="77777777" w:rsidR="00983CBA" w:rsidRPr="00F50222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79041534" w14:textId="77777777" w:rsidR="00983CBA" w:rsidRPr="002A6BED" w:rsidRDefault="00983CBA" w:rsidP="00983CBA">
      <w:pPr>
        <w:rPr>
          <w:rFonts w:asciiTheme="minorBidi" w:hAnsiTheme="minorBidi" w:cstheme="minorBidi"/>
          <w:sz w:val="8"/>
          <w:szCs w:val="4"/>
          <w:lang w:val="de-DE"/>
        </w:rPr>
        <w:sectPr w:rsidR="00983CBA" w:rsidRPr="002A6BED" w:rsidSect="00012EB7">
          <w:headerReference w:type="even" r:id="rId29"/>
          <w:headerReference w:type="default" r:id="rId30"/>
          <w:footerReference w:type="even" r:id="rId31"/>
          <w:footerReference w:type="default" r:id="rId32"/>
          <w:headerReference w:type="first" r:id="rId33"/>
          <w:footerReference w:type="first" r:id="rId34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1134" w:right="1134" w:bottom="1134" w:left="1134" w:header="720" w:footer="873" w:gutter="0"/>
          <w:cols w:space="720"/>
        </w:sectPr>
      </w:pPr>
    </w:p>
    <w:p w14:paraId="2CAE72B0" w14:textId="77777777" w:rsidR="00983CBA" w:rsidRPr="002B5991" w:rsidRDefault="00983CBA" w:rsidP="00983CBA">
      <w:pPr>
        <w:rPr>
          <w:rFonts w:asciiTheme="minorBidi" w:hAnsiTheme="minorBidi" w:cstheme="minorBidi"/>
          <w:color w:val="1F497D" w:themeColor="text2"/>
          <w:sz w:val="20"/>
          <w:lang w:val="de-DE"/>
        </w:rPr>
      </w:pPr>
    </w:p>
    <w:p w14:paraId="3B729B16" w14:textId="77777777" w:rsidR="00983CBA" w:rsidRPr="00E64BF8" w:rsidRDefault="00983CBA" w:rsidP="00983CBA">
      <w:pPr>
        <w:rPr>
          <w:rFonts w:asciiTheme="minorBidi" w:hAnsiTheme="minorBidi" w:cstheme="minorBidi"/>
          <w:lang w:val="de-DE"/>
        </w:rPr>
      </w:pPr>
    </w:p>
    <w:p w14:paraId="36B469F8" w14:textId="77777777" w:rsidR="00983CBA" w:rsidRPr="00F50222" w:rsidRDefault="00983CBA" w:rsidP="00983CBA">
      <w:pPr>
        <w:spacing w:before="40"/>
        <w:rPr>
          <w:color w:val="808080" w:themeColor="background1" w:themeShade="80"/>
          <w:sz w:val="16"/>
          <w:szCs w:val="18"/>
          <w:lang w:val="de-DE"/>
          <w14:textOutline w14:w="9525" w14:cap="rnd" w14:cmpd="sng" w14:algn="ctr">
            <w14:noFill/>
            <w14:prstDash w14:val="solid"/>
            <w14:bevel/>
          </w14:textOutline>
        </w:rPr>
      </w:pPr>
    </w:p>
    <w:p w14:paraId="425213CE" w14:textId="77777777" w:rsidR="00983CBA" w:rsidRPr="002A6BED" w:rsidRDefault="00983CBA" w:rsidP="00983CBA">
      <w:pPr>
        <w:rPr>
          <w:rFonts w:asciiTheme="minorBidi" w:hAnsiTheme="minorBidi" w:cstheme="minorBidi"/>
          <w:sz w:val="8"/>
          <w:szCs w:val="4"/>
          <w:lang w:val="de-DE"/>
        </w:rPr>
        <w:sectPr w:rsidR="00983CBA" w:rsidRPr="002A6BED" w:rsidSect="00012EB7">
          <w:headerReference w:type="even" r:id="rId35"/>
          <w:headerReference w:type="default" r:id="rId36"/>
          <w:footerReference w:type="even" r:id="rId37"/>
          <w:footerReference w:type="default" r:id="rId38"/>
          <w:headerReference w:type="first" r:id="rId39"/>
          <w:footerReference w:type="first" r:id="rId40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1134" w:right="1134" w:bottom="1134" w:left="1134" w:header="720" w:footer="873" w:gutter="0"/>
          <w:cols w:space="720"/>
        </w:sectPr>
      </w:pPr>
    </w:p>
    <w:p w14:paraId="61CE8EF7" w14:textId="77777777" w:rsidR="00983CBA" w:rsidRPr="002B5991" w:rsidRDefault="00983CBA" w:rsidP="00983CBA">
      <w:pPr>
        <w:rPr>
          <w:rFonts w:asciiTheme="minorBidi" w:hAnsiTheme="minorBidi" w:cstheme="minorBidi"/>
          <w:color w:val="1F497D" w:themeColor="text2"/>
          <w:sz w:val="20"/>
          <w:lang w:val="de-DE"/>
        </w:rPr>
      </w:pPr>
    </w:p>
    <w:p w14:paraId="4C4F7E5C" w14:textId="77777777" w:rsidR="00983CBA" w:rsidRPr="00163E65" w:rsidRDefault="00983CBA" w:rsidP="00983CBA">
      <w:pPr>
        <w:rPr>
          <w:rFonts w:asciiTheme="minorBidi" w:hAnsiTheme="minorBidi" w:cstheme="minorBidi"/>
          <w:sz w:val="8"/>
          <w:szCs w:val="4"/>
          <w:lang w:val="en-US"/>
        </w:rPr>
        <w:sectPr w:rsidR="00983CBA" w:rsidRPr="00163E65" w:rsidSect="00012EB7">
          <w:headerReference w:type="even" r:id="rId41"/>
          <w:headerReference w:type="default" r:id="rId42"/>
          <w:footerReference w:type="even" r:id="rId43"/>
          <w:footerReference w:type="default" r:id="rId44"/>
          <w:headerReference w:type="first" r:id="rId45"/>
          <w:footerReference w:type="first" r:id="rId46"/>
          <w:footnotePr>
            <w:numRestart w:val="eachSect"/>
          </w:footnotePr>
          <w:endnotePr>
            <w:numFmt w:val="decimal"/>
          </w:endnotePr>
          <w:type w:val="continuous"/>
          <w:pgSz w:w="11907" w:h="16840" w:code="9"/>
          <w:pgMar w:top="1134" w:right="1134" w:bottom="1134" w:left="1134" w:header="720" w:footer="873" w:gutter="0"/>
          <w:cols w:space="720"/>
        </w:sectPr>
      </w:pPr>
    </w:p>
    <w:p w14:paraId="20AF6717" w14:textId="77777777" w:rsidR="00983CBA" w:rsidRPr="002B5991" w:rsidRDefault="00983CBA" w:rsidP="00983CBA">
      <w:pPr>
        <w:rPr>
          <w:rFonts w:asciiTheme="minorBidi" w:hAnsiTheme="minorBidi" w:cstheme="minorBidi"/>
          <w:color w:val="1F497D" w:themeColor="text2"/>
          <w:sz w:val="20"/>
          <w:lang w:val="de-DE"/>
        </w:rPr>
      </w:pPr>
    </w:p>
    <w:bookmarkEnd w:id="0"/>
    <w:p w14:paraId="0412A4C4" w14:textId="77777777" w:rsidR="00983CBA" w:rsidRDefault="00983CBA" w:rsidP="00983CBA">
      <w:pPr>
        <w:rPr>
          <w:rFonts w:asciiTheme="minorBidi" w:hAnsiTheme="minorBidi" w:cstheme="minorBidi"/>
          <w:lang w:val="de-DE"/>
        </w:rPr>
      </w:pPr>
    </w:p>
    <w:p w14:paraId="5A47AAA6" w14:textId="77777777" w:rsidR="001F06F4" w:rsidRPr="001F06F4" w:rsidRDefault="001F06F4" w:rsidP="001F06F4">
      <w:pPr>
        <w:rPr>
          <w:rFonts w:asciiTheme="minorBidi" w:hAnsiTheme="minorBidi" w:cstheme="minorBidi"/>
          <w:lang w:val="de-DE"/>
        </w:rPr>
      </w:pPr>
    </w:p>
    <w:p w14:paraId="0A6A8C08" w14:textId="77777777" w:rsidR="001F06F4" w:rsidRDefault="001F06F4" w:rsidP="001F06F4">
      <w:pPr>
        <w:rPr>
          <w:rFonts w:asciiTheme="minorBidi" w:hAnsiTheme="minorBidi" w:cstheme="minorBidi"/>
          <w:lang w:val="de-DE"/>
        </w:rPr>
      </w:pPr>
    </w:p>
    <w:p w14:paraId="348ACDB2" w14:textId="77777777" w:rsidR="001F06F4" w:rsidRPr="001F06F4" w:rsidRDefault="001F06F4" w:rsidP="001F06F4">
      <w:pPr>
        <w:tabs>
          <w:tab w:val="left" w:pos="4266"/>
        </w:tabs>
        <w:rPr>
          <w:rFonts w:asciiTheme="minorBidi" w:hAnsiTheme="minorBidi" w:cstheme="minorBidi"/>
          <w:lang w:val="de-DE"/>
        </w:rPr>
      </w:pPr>
      <w:r>
        <w:rPr>
          <w:rFonts w:asciiTheme="minorBidi" w:hAnsiTheme="minorBidi" w:cstheme="minorBidi"/>
          <w:lang w:val="de-DE"/>
        </w:rPr>
        <w:tab/>
      </w:r>
    </w:p>
    <w:sectPr w:rsidR="001F06F4" w:rsidRPr="001F06F4" w:rsidSect="008463A8">
      <w:footnotePr>
        <w:numRestart w:val="eachSect"/>
      </w:footnotePr>
      <w:endnotePr>
        <w:numFmt w:val="decimal"/>
      </w:endnotePr>
      <w:type w:val="continuous"/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64E863" w14:textId="77777777" w:rsidR="00D2621A" w:rsidRDefault="00D2621A">
      <w:r>
        <w:separator/>
      </w:r>
    </w:p>
  </w:endnote>
  <w:endnote w:type="continuationSeparator" w:id="0">
    <w:p w14:paraId="1005E2E8" w14:textId="77777777" w:rsidR="00D2621A" w:rsidRDefault="00D2621A">
      <w:r>
        <w:continuationSeparator/>
      </w:r>
    </w:p>
  </w:endnote>
  <w:endnote w:type="continuationNotice" w:id="1">
    <w:p w14:paraId="10627E79" w14:textId="77777777" w:rsidR="00D2621A" w:rsidRDefault="00D2621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8EBE16" w14:textId="53BAC468" w:rsidR="00147B48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F0DB767" wp14:editId="36E600F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196877976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055B3C" w14:textId="1889F5ED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0DB76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left:0;text-align:left;margin-left:0;margin-top:0;width:40.65pt;height:27.2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" filled="f" stroked="f">
              <v:fill o:detectmouseclick="t"/>
              <v:textbox style="mso-fit-shape-to-text:t" inset="0,0,0,15pt">
                <w:txbxContent>
                  <w:p w14:paraId="70055B3C" w14:textId="1889F5ED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37A911" w14:textId="35CA4706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8480" behindDoc="0" locked="0" layoutInCell="1" allowOverlap="1" wp14:anchorId="2C137E22" wp14:editId="5EF7B13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256077288" name="Textfeld 1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03F7D4" w14:textId="60473450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C137E22" id="_x0000_t202" coordsize="21600,21600" o:spt="202" path="m,l,21600r21600,l21600,xe">
              <v:stroke joinstyle="miter"/>
              <v:path gradientshapeok="t" o:connecttype="rect"/>
            </v:shapetype>
            <v:shape id="Textfeld 11" o:spid="_x0000_s1035" type="#_x0000_t202" alt="INTERNAL" style="position:absolute;left:0;text-align:left;margin-left:0;margin-top:0;width:40.65pt;height:27.2pt;z-index:25166848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0HqD9A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1103F7D4" w14:textId="60473450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0EEEFB" w14:textId="43105671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9504" behindDoc="0" locked="0" layoutInCell="1" allowOverlap="1" wp14:anchorId="64D1126D" wp14:editId="1093583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629400340" name="Textfeld 1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578BD47" w14:textId="340239AA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D1126D" id="_x0000_t202" coordsize="21600,21600" o:spt="202" path="m,l,21600r21600,l21600,xe">
              <v:stroke joinstyle="miter"/>
              <v:path gradientshapeok="t" o:connecttype="rect"/>
            </v:shapetype>
            <v:shape id="Textfeld 12" o:spid="_x0000_s1036" type="#_x0000_t202" alt="INTERNAL" style="position:absolute;left:0;text-align:left;margin-left:0;margin-top:0;width:40.65pt;height:27.2pt;z-index:25166950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7578BD47" w14:textId="340239AA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275B5F" w14:textId="4F4D830A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7456" behindDoc="0" locked="0" layoutInCell="1" allowOverlap="1" wp14:anchorId="6BA8FD5B" wp14:editId="35FF9F1C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809410523" name="Textfeld 10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5F1896" w14:textId="723ED7E1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BA8FD5B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37" type="#_x0000_t202" alt="INTERNAL" style="position:absolute;left:0;text-align:left;margin-left:0;margin-top:0;width:40.65pt;height:27.2pt;z-index:25166745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YfaBZg8CAAAd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035F1896" w14:textId="723ED7E1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29ABC8" w14:textId="51FA1755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025DFA6A" wp14:editId="51028B90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530989209" name="Textfeld 14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1722B8" w14:textId="329BBD18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5DFA6A" id="_x0000_t202" coordsize="21600,21600" o:spt="202" path="m,l,21600r21600,l21600,xe">
              <v:stroke joinstyle="miter"/>
              <v:path gradientshapeok="t" o:connecttype="rect"/>
            </v:shapetype>
            <v:shape id="Textfeld 14" o:spid="_x0000_s1038" type="#_x0000_t202" alt="INTERNAL" style="position:absolute;left:0;text-align:left;margin-left:0;margin-top:0;width:40.65pt;height:27.2pt;z-index:25167155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1jdWIA8CAAAd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201722B8" w14:textId="329BBD18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C6EDA6" w14:textId="470A7A5C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2576" behindDoc="0" locked="0" layoutInCell="1" allowOverlap="1" wp14:anchorId="78050345" wp14:editId="5CD1EA8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238999343" name="Textfeld 15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DCD3C6" w14:textId="72B51B28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050345" id="_x0000_t202" coordsize="21600,21600" o:spt="202" path="m,l,21600r21600,l21600,xe">
              <v:stroke joinstyle="miter"/>
              <v:path gradientshapeok="t" o:connecttype="rect"/>
            </v:shapetype>
            <v:shape id="Textfeld 15" o:spid="_x0000_s1039" type="#_x0000_t202" alt="INTERNAL" style="position:absolute;left:0;text-align:left;margin-left:0;margin-top:0;width:40.65pt;height:27.2pt;z-index:25167257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40DCD3C6" w14:textId="72B51B28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79503A" w14:textId="778B6DE0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3B03287B" wp14:editId="1DA70D7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473573699" name="Textfeld 1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54B6" w14:textId="5A407666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03287B" id="_x0000_t202" coordsize="21600,21600" o:spt="202" path="m,l,21600r21600,l21600,xe">
              <v:stroke joinstyle="miter"/>
              <v:path gradientshapeok="t" o:connecttype="rect"/>
            </v:shapetype>
            <v:shape id="Textfeld 13" o:spid="_x0000_s1040" type="#_x0000_t202" alt="INTERNAL" style="position:absolute;left:0;text-align:left;margin-left:0;margin-top:0;width:40.65pt;height:27.2pt;z-index:25167052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uLT5rQ8CAAAd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106A54B6" w14:textId="5A407666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DE87D5" w14:textId="14C3FB5E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3D8F13D3" wp14:editId="671659B0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2104335206" name="Textfeld 17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54AD054" w14:textId="32270C45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8F13D3" id="_x0000_t202" coordsize="21600,21600" o:spt="202" path="m,l,21600r21600,l21600,xe">
              <v:stroke joinstyle="miter"/>
              <v:path gradientshapeok="t" o:connecttype="rect"/>
            </v:shapetype>
            <v:shape id="Textfeld 17" o:spid="_x0000_s1041" type="#_x0000_t202" alt="INTERNAL" style="position:absolute;left:0;text-align:left;margin-left:0;margin-top:0;width:40.65pt;height:27.2pt;z-index:25167462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1QtLkA8CAAAd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554AD054" w14:textId="32270C45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25921F" w14:textId="27347F83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240C88B4" wp14:editId="47E4BB7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281747205" name="Textfeld 18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6968F2" w14:textId="74EBEF7E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0C88B4" id="_x0000_t202" coordsize="21600,21600" o:spt="202" path="m,l,21600r21600,l21600,xe">
              <v:stroke joinstyle="miter"/>
              <v:path gradientshapeok="t" o:connecttype="rect"/>
            </v:shapetype>
            <v:shape id="Textfeld 18" o:spid="_x0000_s1042" type="#_x0000_t202" alt="INTERNAL" style="position:absolute;left:0;text-align:left;margin-left:0;margin-top:0;width:40.65pt;height:27.2pt;z-index:25167564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Ysqc1g8CAAAd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666968F2" w14:textId="74EBEF7E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6BE800" w14:textId="790CF1FB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0AC2226" wp14:editId="6FD4D07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968460884" name="Textfeld 16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BC6695" w14:textId="63B85059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AC2226" id="_x0000_t202" coordsize="21600,21600" o:spt="202" path="m,l,21600r21600,l21600,xe">
              <v:stroke joinstyle="miter"/>
              <v:path gradientshapeok="t" o:connecttype="rect"/>
            </v:shapetype>
            <v:shape id="Textfeld 16" o:spid="_x0000_s1043" type="#_x0000_t202" alt="INTERNAL" style="position:absolute;left:0;text-align:left;margin-left:0;margin-top:0;width:40.65pt;height:27.2pt;z-index:25167360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71BC6695" w14:textId="63B85059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F02F6" w14:textId="68ECAA6D" w:rsidR="00D75A5F" w:rsidRPr="00E3342B" w:rsidRDefault="0087213B" w:rsidP="00E3342B">
    <w:pPr>
      <w:pStyle w:val="Fuzeile"/>
      <w:jc w:val="left"/>
      <w:rPr>
        <w:color w:val="F79646" w:themeColor="accent6"/>
        <w:sz w:val="16"/>
        <w:szCs w:val="12"/>
      </w:rPr>
    </w:pPr>
    <w:r>
      <w:rPr>
        <w:noProof/>
        <w:color w:val="F79646" w:themeColor="accent6"/>
        <w:sz w:val="16"/>
        <w:szCs w:val="12"/>
        <w:lang w:val="de-DE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A53115B" wp14:editId="49CA9E43">
              <wp:simplePos x="719138" y="10215563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07333006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2B8E92B" w14:textId="2AD5DE54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53115B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7.2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22B8E92B" w14:textId="2AD5DE54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3342B" w:rsidRPr="00E3342B">
      <w:rPr>
        <w:color w:val="F79646" w:themeColor="accent6"/>
        <w:sz w:val="16"/>
        <w:szCs w:val="12"/>
        <w:lang w:val="de-DE"/>
      </w:rPr>
      <w:t>ifm</w:t>
    </w:r>
    <w:r w:rsidR="00E3342B" w:rsidRPr="00E3342B">
      <w:rPr>
        <w:color w:val="F79646" w:themeColor="accent6"/>
        <w:sz w:val="16"/>
        <w:szCs w:val="12"/>
      </w:rPr>
      <w:t xml:space="preserve"> business solutions</w:t>
    </w:r>
    <w:r w:rsidR="00E3342B">
      <w:rPr>
        <w:color w:val="F79646" w:themeColor="accent6"/>
        <w:sz w:val="16"/>
        <w:szCs w:val="12"/>
      </w:rPr>
      <w:tab/>
    </w:r>
    <w:r w:rsidR="00E3342B">
      <w:rPr>
        <w:color w:val="F79646" w:themeColor="accent6"/>
        <w:sz w:val="16"/>
        <w:szCs w:val="12"/>
      </w:rPr>
      <w:tab/>
    </w:r>
    <w:r w:rsidR="001F06F4" w:rsidRPr="001F06F4">
      <w:rPr>
        <w:color w:val="F79646" w:themeColor="accent6"/>
        <w:sz w:val="16"/>
        <w:szCs w:val="12"/>
        <w:lang w:val="de-DE"/>
      </w:rPr>
      <w:t>Seite</w:t>
    </w:r>
    <w:r w:rsidR="001F06F4">
      <w:rPr>
        <w:color w:val="F79646" w:themeColor="accent6"/>
        <w:sz w:val="16"/>
        <w:szCs w:val="12"/>
      </w:rPr>
      <w:t>/</w:t>
    </w:r>
    <w:r w:rsidR="00E3342B">
      <w:rPr>
        <w:color w:val="F79646" w:themeColor="accent6"/>
        <w:sz w:val="16"/>
        <w:szCs w:val="12"/>
      </w:rPr>
      <w:tab/>
    </w:r>
    <w:r w:rsidR="001F06F4" w:rsidRPr="001F06F4">
      <w:rPr>
        <w:color w:val="F79646" w:themeColor="accent6"/>
        <w:sz w:val="16"/>
        <w:szCs w:val="12"/>
        <w:lang w:val="en-US"/>
      </w:rPr>
      <w:t>page</w:t>
    </w:r>
    <w:r w:rsidR="00E3342B">
      <w:rPr>
        <w:color w:val="F79646" w:themeColor="accent6"/>
        <w:sz w:val="16"/>
        <w:szCs w:val="12"/>
      </w:rPr>
      <w:t xml:space="preserve"> </w:t>
    </w:r>
    <w:r w:rsidR="00E3342B" w:rsidRPr="00E3342B">
      <w:rPr>
        <w:color w:val="F79646" w:themeColor="accent6"/>
        <w:sz w:val="16"/>
        <w:szCs w:val="12"/>
      </w:rPr>
      <w:fldChar w:fldCharType="begin"/>
    </w:r>
    <w:r w:rsidR="00E3342B" w:rsidRPr="00E3342B">
      <w:rPr>
        <w:color w:val="F79646" w:themeColor="accent6"/>
        <w:sz w:val="16"/>
        <w:szCs w:val="12"/>
      </w:rPr>
      <w:instrText>PAGE   \* MERGEFORMAT</w:instrText>
    </w:r>
    <w:r w:rsidR="00E3342B" w:rsidRPr="00E3342B">
      <w:rPr>
        <w:color w:val="F79646" w:themeColor="accent6"/>
        <w:sz w:val="16"/>
        <w:szCs w:val="12"/>
      </w:rPr>
      <w:fldChar w:fldCharType="separate"/>
    </w:r>
    <w:r w:rsidR="00E3342B" w:rsidRPr="00E3342B">
      <w:rPr>
        <w:color w:val="F79646" w:themeColor="accent6"/>
        <w:sz w:val="16"/>
        <w:szCs w:val="12"/>
        <w:lang w:val="de-DE"/>
      </w:rPr>
      <w:t>1</w:t>
    </w:r>
    <w:r w:rsidR="00E3342B" w:rsidRPr="00E3342B">
      <w:rPr>
        <w:color w:val="F79646" w:themeColor="accent6"/>
        <w:sz w:val="16"/>
        <w:szCs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ACA90B" w14:textId="1EF71324" w:rsidR="00147B48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A62073" wp14:editId="03C227C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931640232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DF9B264" w14:textId="0F3D66B2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A62073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left:0;text-align:left;margin-left:0;margin-top:0;width:40.65pt;height:27.2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TkawhA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1DF9B264" w14:textId="0F3D66B2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B1186" w14:textId="6294427C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6CC77F70" wp14:editId="5B0E295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758822146" name="Textfeld 5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7D9CCF0" w14:textId="3997E8FB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C77F7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9" type="#_x0000_t202" alt="INTERNAL" style="position:absolute;left:0;text-align:left;margin-left:0;margin-top:0;width:40.65pt;height:27.2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37D9CCF0" w14:textId="3997E8FB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888497" w14:textId="00ACF37C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6059D3D" wp14:editId="1353E4A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727294346" name="Textfeld 6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D221C77" w14:textId="60AAE73E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6059D3D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0" type="#_x0000_t202" alt="INTERNAL" style="position:absolute;left:0;text-align:left;margin-left:0;margin-top:0;width:40.65pt;height:27.2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IMUfCQ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3D221C77" w14:textId="60AAE73E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5775C3" w14:textId="3FFBA3C4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3C65AC3" wp14:editId="6934A157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2002307026" name="Textfeld 4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FE0A3B" w14:textId="70DB47E2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C65AC3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31" type="#_x0000_t202" alt="INTERNAL" style="position:absolute;left:0;text-align:left;margin-left:0;margin-top:0;width:40.65pt;height:27.2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TXqtNA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14FE0A3B" w14:textId="70DB47E2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E1BED7" w14:textId="3F602C24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678A37C5" wp14:editId="145DEBF8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981766514" name="Textfeld 8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13D1AC" w14:textId="0A5FA00F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8A37C5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32" type="#_x0000_t202" alt="INTERNAL" style="position:absolute;left:0;text-align:left;margin-left:0;margin-top:0;width:40.65pt;height:27.2pt;z-index:25166540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+rt6cg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6313D1AC" w14:textId="0A5FA00F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13992D" w14:textId="0CF6F6F4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6432" behindDoc="0" locked="0" layoutInCell="1" allowOverlap="1" wp14:anchorId="796CB718" wp14:editId="0CC7687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2100223663" name="Textfeld 9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2B4EB4" w14:textId="36771E4B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6CB718" id="_x0000_t202" coordsize="21600,21600" o:spt="202" path="m,l,21600r21600,l21600,xe">
              <v:stroke joinstyle="miter"/>
              <v:path gradientshapeok="t" o:connecttype="rect"/>
            </v:shapetype>
            <v:shape id="Textfeld 9" o:spid="_x0000_s1033" type="#_x0000_t202" alt="INTERNAL" style="position:absolute;left:0;text-align:left;margin-left:0;margin-top:0;width:40.65pt;height:27.2pt;z-index:25166643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lwTITw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362B4EB4" w14:textId="36771E4B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B9930C" w14:textId="4B07C26E" w:rsidR="00D75A5F" w:rsidRDefault="0087213B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3BAD4D3" wp14:editId="66AA685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45440"/>
              <wp:effectExtent l="0" t="0" r="17145" b="0"/>
              <wp:wrapNone/>
              <wp:docPr id="1433377505" name="Textfeld 7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1B7031" w14:textId="29ABCDC9" w:rsidR="0087213B" w:rsidRPr="0087213B" w:rsidRDefault="0087213B" w:rsidP="0087213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</w:pPr>
                          <w:r w:rsidRPr="0087213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BAD4D3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34" type="#_x0000_t202" alt="INTERNAL" style="position:absolute;left:0;text-align:left;margin-left:0;margin-top:0;width:40.65pt;height:27.2pt;z-index:25166438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1A1B7031" w14:textId="29ABCDC9" w:rsidR="0087213B" w:rsidRPr="0087213B" w:rsidRDefault="0087213B" w:rsidP="0087213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</w:pPr>
                    <w:r w:rsidRPr="0087213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B0650C" w14:textId="77777777" w:rsidR="00D2621A" w:rsidRDefault="00D2621A">
      <w:r>
        <w:separator/>
      </w:r>
    </w:p>
  </w:footnote>
  <w:footnote w:type="continuationSeparator" w:id="0">
    <w:p w14:paraId="46D871A5" w14:textId="77777777" w:rsidR="00D2621A" w:rsidRDefault="00D2621A">
      <w:r>
        <w:continuationSeparator/>
      </w:r>
    </w:p>
  </w:footnote>
  <w:footnote w:type="continuationNotice" w:id="1">
    <w:p w14:paraId="44B93912" w14:textId="77777777" w:rsidR="00D2621A" w:rsidRDefault="00D2621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D6998C" w14:textId="77777777" w:rsidR="00147B48" w:rsidRDefault="00147B48">
    <w:pPr>
      <w:pStyle w:val="Kopfzeile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36422" w14:textId="77777777" w:rsidR="00D75A5F" w:rsidRDefault="00D75A5F">
    <w:pPr>
      <w:pStyle w:val="Kopfzeile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41A91F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311B88BD" wp14:editId="08599999">
          <wp:extent cx="360000" cy="360000"/>
          <wp:effectExtent l="0" t="0" r="2540" b="2540"/>
          <wp:docPr id="722" name="Grafik 722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>
      <w:rPr>
        <w:b/>
        <w:color w:val="595959" w:themeColor="text1" w:themeTint="A6"/>
        <w:sz w:val="32"/>
        <w:szCs w:val="32"/>
        <w:lang w:eastAsia="en-US"/>
      </w:rPr>
      <w:t xml:space="preserve">   </w:t>
    </w:r>
    <w:r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70663B60" wp14:editId="1D00C5F1">
          <wp:extent cx="620163" cy="287334"/>
          <wp:effectExtent l="0" t="0" r="8890" b="0"/>
          <wp:docPr id="723" name="Grafik 7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41B66F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8" type="#_x0000_t75" style="width:483pt;height:8.25pt" fillcolor="window">
          <v:imagedata r:id="rId3" o:title=""/>
        </v:shape>
        <o:OLEObject Type="Embed" ProgID="Word.Picture.8" ShapeID="_x0000_i1028" DrawAspect="Content" ObjectID="_1793596384" r:id="rId4"/>
      </w:objec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F408E5" w14:textId="77777777" w:rsidR="00D75A5F" w:rsidRDefault="00D75A5F">
    <w:pPr>
      <w:pStyle w:val="Kopfzeile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4705F2" w14:textId="77777777" w:rsidR="00D75A5F" w:rsidRDefault="00D75A5F">
    <w:pPr>
      <w:pStyle w:val="Kopfzeile"/>
    </w:pP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26063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0EF2202A" wp14:editId="79C89F08">
          <wp:extent cx="360000" cy="360000"/>
          <wp:effectExtent l="0" t="0" r="2540" b="2540"/>
          <wp:docPr id="724" name="Grafik 724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>
      <w:rPr>
        <w:b/>
        <w:color w:val="595959" w:themeColor="text1" w:themeTint="A6"/>
        <w:sz w:val="32"/>
        <w:szCs w:val="32"/>
        <w:lang w:eastAsia="en-US"/>
      </w:rPr>
      <w:t xml:space="preserve">   </w:t>
    </w:r>
    <w:r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2089E374" wp14:editId="64E7A232">
          <wp:extent cx="620163" cy="287334"/>
          <wp:effectExtent l="0" t="0" r="8890" b="0"/>
          <wp:docPr id="725" name="Grafik 7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254635D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9" type="#_x0000_t75" style="width:483pt;height:8.25pt" fillcolor="window">
          <v:imagedata r:id="rId3" o:title=""/>
        </v:shape>
        <o:OLEObject Type="Embed" ProgID="Word.Picture.8" ShapeID="_x0000_i1029" DrawAspect="Content" ObjectID="_1793596385" r:id="rId4"/>
      </w:objec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B7A4B5" w14:textId="77777777" w:rsidR="00D75A5F" w:rsidRDefault="00D75A5F">
    <w:pPr>
      <w:pStyle w:val="Kopfzeile"/>
    </w:pP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75BDD5" w14:textId="77777777" w:rsidR="00D75A5F" w:rsidRDefault="00D75A5F">
    <w:pPr>
      <w:pStyle w:val="Kopfzeile"/>
    </w:pP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EB1E5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118BBB71" wp14:editId="38A2A515">
          <wp:extent cx="360000" cy="360000"/>
          <wp:effectExtent l="0" t="0" r="2540" b="2540"/>
          <wp:docPr id="726" name="Grafik 726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>
      <w:rPr>
        <w:b/>
        <w:color w:val="595959" w:themeColor="text1" w:themeTint="A6"/>
        <w:sz w:val="32"/>
        <w:szCs w:val="32"/>
        <w:lang w:eastAsia="en-US"/>
      </w:rPr>
      <w:t xml:space="preserve">   </w:t>
    </w:r>
    <w:r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52A3F7F6" wp14:editId="776C7054">
          <wp:extent cx="620163" cy="287334"/>
          <wp:effectExtent l="0" t="0" r="8890" b="0"/>
          <wp:docPr id="727" name="Grafik 7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161E502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0" type="#_x0000_t75" style="width:483pt;height:8.25pt" fillcolor="window">
          <v:imagedata r:id="rId3" o:title=""/>
        </v:shape>
        <o:OLEObject Type="Embed" ProgID="Word.Picture.8" ShapeID="_x0000_i1030" DrawAspect="Content" ObjectID="_1793596386" r:id="rId4"/>
      </w:objec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11AFDA" w14:textId="77777777" w:rsidR="00D75A5F" w:rsidRDefault="00D75A5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2E4B6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E73803">
      <w:rPr>
        <w:b/>
        <w:color w:val="F79646" w:themeColor="accent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61064E00" wp14:editId="49EB414C">
          <wp:extent cx="360000" cy="360000"/>
          <wp:effectExtent l="0" t="0" r="2540" b="2540"/>
          <wp:docPr id="717" name="Grafik 717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6134DE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3pt;height:8.25pt" fillcolor="window">
          <v:imagedata r:id="rId2" o:title=""/>
        </v:shape>
        <o:OLEObject Type="Embed" ProgID="Word.Picture.8" ShapeID="_x0000_i1025" DrawAspect="Content" ObjectID="_1793596381" r:id="rId3"/>
      </w:obje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6B4619" w14:textId="77777777" w:rsidR="00147B48" w:rsidRDefault="00147B48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668BF5" w14:textId="77777777" w:rsidR="00D75A5F" w:rsidRDefault="00D75A5F">
    <w:pPr>
      <w:pStyle w:val="Kopfzeile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D527FB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444E3835" wp14:editId="07CF220C">
          <wp:extent cx="360000" cy="360000"/>
          <wp:effectExtent l="0" t="0" r="2540" b="2540"/>
          <wp:docPr id="718" name="Grafik 718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>
      <w:rPr>
        <w:b/>
        <w:color w:val="595959" w:themeColor="text1" w:themeTint="A6"/>
        <w:sz w:val="32"/>
        <w:szCs w:val="32"/>
        <w:lang w:eastAsia="en-US"/>
      </w:rPr>
      <w:t xml:space="preserve">   </w:t>
    </w:r>
    <w:r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3059E334" wp14:editId="036E0841">
          <wp:extent cx="620163" cy="287334"/>
          <wp:effectExtent l="0" t="0" r="8890" b="0"/>
          <wp:docPr id="719" name="Grafik 7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2F3F48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3pt;height:8.25pt" fillcolor="window">
          <v:imagedata r:id="rId3" o:title=""/>
        </v:shape>
        <o:OLEObject Type="Embed" ProgID="Word.Picture.8" ShapeID="_x0000_i1026" DrawAspect="Content" ObjectID="_1793596382" r:id="rId4"/>
      </w:obje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05B56" w14:textId="77777777" w:rsidR="00D75A5F" w:rsidRDefault="00D75A5F">
    <w:pPr>
      <w:pStyle w:val="Kopfzeile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92AC28" w14:textId="77777777" w:rsidR="00D75A5F" w:rsidRDefault="00D75A5F">
    <w:pPr>
      <w:pStyle w:val="Kopfzeile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C5D186" w14:textId="77777777" w:rsidR="00D75A5F" w:rsidRPr="002E32D5" w:rsidRDefault="00D75A5F" w:rsidP="002907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>
      <w:rPr>
        <w:b/>
        <w:color w:val="595959" w:themeColor="text1" w:themeTint="A6"/>
        <w:sz w:val="32"/>
        <w:szCs w:val="32"/>
        <w:lang w:eastAsia="en-US"/>
      </w:rPr>
      <w:t xml:space="preserve"> </w:t>
    </w:r>
    <w:r w:rsidRPr="0029075A">
      <w:rPr>
        <w:b/>
        <w:noProof/>
        <w:color w:val="595959" w:themeColor="text1" w:themeTint="A6"/>
        <w:sz w:val="32"/>
        <w:szCs w:val="32"/>
        <w:lang w:eastAsia="en-US"/>
      </w:rPr>
      <w:drawing>
        <wp:inline distT="0" distB="0" distL="0" distR="0" wp14:anchorId="29C2D621" wp14:editId="329D6989">
          <wp:extent cx="360000" cy="360000"/>
          <wp:effectExtent l="0" t="0" r="2540" b="2540"/>
          <wp:docPr id="720" name="Grafik 720">
            <a:extLst xmlns:a="http://schemas.openxmlformats.org/drawingml/2006/main">
              <a:ext uri="{FF2B5EF4-FFF2-40B4-BE49-F238E27FC236}">
                <a16:creationId xmlns:a16="http://schemas.microsoft.com/office/drawing/2014/main" id="{F53CEEA8-9942-2745-8C4A-B076B8E4893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fik 6">
                    <a:extLst>
                      <a:ext uri="{FF2B5EF4-FFF2-40B4-BE49-F238E27FC236}">
                        <a16:creationId xmlns:a16="http://schemas.microsoft.com/office/drawing/2014/main" id="{F53CEEA8-9942-2745-8C4A-B076B8E4893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alphaModFix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0000" cy="3600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</wp:inline>
      </w:drawing>
    </w:r>
    <w:r>
      <w:rPr>
        <w:b/>
        <w:color w:val="595959" w:themeColor="text1" w:themeTint="A6"/>
        <w:sz w:val="32"/>
        <w:szCs w:val="32"/>
        <w:lang w:eastAsia="en-US"/>
      </w:rPr>
      <w:t xml:space="preserve">   </w:t>
    </w:r>
    <w:r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5BE6736D" wp14:editId="32E70174">
          <wp:extent cx="620163" cy="287334"/>
          <wp:effectExtent l="0" t="0" r="8890" b="0"/>
          <wp:docPr id="721" name="Grafik 7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6052" cy="2993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60" w:dyaOrig="165" w14:anchorId="632F85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483pt;height:8.25pt" fillcolor="window">
          <v:imagedata r:id="rId3" o:title=""/>
        </v:shape>
        <o:OLEObject Type="Embed" ProgID="Word.Picture.8" ShapeID="_x0000_i1027" DrawAspect="Content" ObjectID="_1793596383" r:id="rId4"/>
      </w:obje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2E2430" w14:textId="77777777" w:rsidR="00D75A5F" w:rsidRDefault="00D75A5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1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FA10DC"/>
    <w:multiLevelType w:val="hybridMultilevel"/>
    <w:tmpl w:val="167E499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642196257">
    <w:abstractNumId w:val="32"/>
  </w:num>
  <w:num w:numId="2" w16cid:durableId="822548547">
    <w:abstractNumId w:val="22"/>
  </w:num>
  <w:num w:numId="3" w16cid:durableId="1301689122">
    <w:abstractNumId w:val="4"/>
  </w:num>
  <w:num w:numId="4" w16cid:durableId="280264617">
    <w:abstractNumId w:val="26"/>
  </w:num>
  <w:num w:numId="5" w16cid:durableId="1523712649">
    <w:abstractNumId w:val="30"/>
  </w:num>
  <w:num w:numId="6" w16cid:durableId="12848822">
    <w:abstractNumId w:val="21"/>
  </w:num>
  <w:num w:numId="7" w16cid:durableId="767504562">
    <w:abstractNumId w:val="20"/>
  </w:num>
  <w:num w:numId="8" w16cid:durableId="1727098930">
    <w:abstractNumId w:val="17"/>
  </w:num>
  <w:num w:numId="9" w16cid:durableId="1674258240">
    <w:abstractNumId w:val="9"/>
  </w:num>
  <w:num w:numId="10" w16cid:durableId="1176001117">
    <w:abstractNumId w:val="8"/>
  </w:num>
  <w:num w:numId="11" w16cid:durableId="1934432052">
    <w:abstractNumId w:val="15"/>
  </w:num>
  <w:num w:numId="12" w16cid:durableId="398753421">
    <w:abstractNumId w:val="12"/>
  </w:num>
  <w:num w:numId="13" w16cid:durableId="1521972150">
    <w:abstractNumId w:val="10"/>
  </w:num>
  <w:num w:numId="14" w16cid:durableId="1679769010">
    <w:abstractNumId w:val="16"/>
  </w:num>
  <w:num w:numId="15" w16cid:durableId="608121574">
    <w:abstractNumId w:val="29"/>
  </w:num>
  <w:num w:numId="16" w16cid:durableId="226376829">
    <w:abstractNumId w:val="18"/>
  </w:num>
  <w:num w:numId="17" w16cid:durableId="866060542">
    <w:abstractNumId w:val="1"/>
  </w:num>
  <w:num w:numId="18" w16cid:durableId="581716705">
    <w:abstractNumId w:val="7"/>
  </w:num>
  <w:num w:numId="19" w16cid:durableId="1219122287">
    <w:abstractNumId w:val="19"/>
  </w:num>
  <w:num w:numId="20" w16cid:durableId="787891442">
    <w:abstractNumId w:val="27"/>
  </w:num>
  <w:num w:numId="21" w16cid:durableId="915554021">
    <w:abstractNumId w:val="5"/>
  </w:num>
  <w:num w:numId="22" w16cid:durableId="308247816">
    <w:abstractNumId w:val="13"/>
  </w:num>
  <w:num w:numId="23" w16cid:durableId="2093968622">
    <w:abstractNumId w:val="31"/>
  </w:num>
  <w:num w:numId="24" w16cid:durableId="1782720279">
    <w:abstractNumId w:val="24"/>
  </w:num>
  <w:num w:numId="25" w16cid:durableId="1926568647">
    <w:abstractNumId w:val="14"/>
  </w:num>
  <w:num w:numId="26" w16cid:durableId="471143488">
    <w:abstractNumId w:val="6"/>
  </w:num>
  <w:num w:numId="27" w16cid:durableId="817114572">
    <w:abstractNumId w:val="11"/>
  </w:num>
  <w:num w:numId="28" w16cid:durableId="203762439">
    <w:abstractNumId w:val="28"/>
  </w:num>
  <w:num w:numId="29" w16cid:durableId="1272736117">
    <w:abstractNumId w:val="2"/>
  </w:num>
  <w:num w:numId="30" w16cid:durableId="1743944074">
    <w:abstractNumId w:val="3"/>
  </w:num>
  <w:num w:numId="31" w16cid:durableId="116334953">
    <w:abstractNumId w:val="23"/>
  </w:num>
  <w:num w:numId="32" w16cid:durableId="1923367180">
    <w:abstractNumId w:val="0"/>
  </w:num>
  <w:num w:numId="33" w16cid:durableId="1915121990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9hhFdl++JJzRU3pC1Usk8NAi+hqxq4gHj8+6ZcwpjMknyIq2og95cEl6sPpNkg6RUi6P1JuB0L4d+NqDbuV8cA==" w:salt="6lsNs/YZG5zw47hg7ANDOw==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13B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2EB7"/>
    <w:rsid w:val="00013935"/>
    <w:rsid w:val="00013BA9"/>
    <w:rsid w:val="00020F96"/>
    <w:rsid w:val="00022B12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674D"/>
    <w:rsid w:val="00067E09"/>
    <w:rsid w:val="00082282"/>
    <w:rsid w:val="000822C8"/>
    <w:rsid w:val="00083744"/>
    <w:rsid w:val="00084373"/>
    <w:rsid w:val="00085353"/>
    <w:rsid w:val="00087747"/>
    <w:rsid w:val="0009093A"/>
    <w:rsid w:val="00091450"/>
    <w:rsid w:val="0009215F"/>
    <w:rsid w:val="00094E95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359F"/>
    <w:rsid w:val="000E7BC6"/>
    <w:rsid w:val="000F1D27"/>
    <w:rsid w:val="000F2C12"/>
    <w:rsid w:val="000F3C4A"/>
    <w:rsid w:val="000F57A3"/>
    <w:rsid w:val="000F6041"/>
    <w:rsid w:val="00101166"/>
    <w:rsid w:val="00105213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47B48"/>
    <w:rsid w:val="00151755"/>
    <w:rsid w:val="001542B4"/>
    <w:rsid w:val="00160FCA"/>
    <w:rsid w:val="00162BB0"/>
    <w:rsid w:val="00163E65"/>
    <w:rsid w:val="00165BDE"/>
    <w:rsid w:val="00173532"/>
    <w:rsid w:val="00175363"/>
    <w:rsid w:val="00181A8A"/>
    <w:rsid w:val="00184EB3"/>
    <w:rsid w:val="001852B4"/>
    <w:rsid w:val="001869AD"/>
    <w:rsid w:val="00190A2C"/>
    <w:rsid w:val="001921B0"/>
    <w:rsid w:val="001B6CA0"/>
    <w:rsid w:val="001B797A"/>
    <w:rsid w:val="001C3758"/>
    <w:rsid w:val="001C5DB8"/>
    <w:rsid w:val="001C78BB"/>
    <w:rsid w:val="001D0701"/>
    <w:rsid w:val="001D08C2"/>
    <w:rsid w:val="001D29F6"/>
    <w:rsid w:val="001D2B52"/>
    <w:rsid w:val="001D3839"/>
    <w:rsid w:val="001D5DA8"/>
    <w:rsid w:val="001E2297"/>
    <w:rsid w:val="001E2A02"/>
    <w:rsid w:val="001E2D05"/>
    <w:rsid w:val="001E361C"/>
    <w:rsid w:val="001E365D"/>
    <w:rsid w:val="001E38E0"/>
    <w:rsid w:val="001E3BCC"/>
    <w:rsid w:val="001E3D1E"/>
    <w:rsid w:val="001E4120"/>
    <w:rsid w:val="001F06F4"/>
    <w:rsid w:val="001F1E6F"/>
    <w:rsid w:val="001F2538"/>
    <w:rsid w:val="001F47F0"/>
    <w:rsid w:val="001F4B91"/>
    <w:rsid w:val="001F5F7A"/>
    <w:rsid w:val="001F6D00"/>
    <w:rsid w:val="00200CD4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32418"/>
    <w:rsid w:val="0023683A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4D8E"/>
    <w:rsid w:val="00277AF1"/>
    <w:rsid w:val="00280E66"/>
    <w:rsid w:val="00287975"/>
    <w:rsid w:val="00287D5A"/>
    <w:rsid w:val="002906C4"/>
    <w:rsid w:val="0029075A"/>
    <w:rsid w:val="00290BDD"/>
    <w:rsid w:val="00293C46"/>
    <w:rsid w:val="00294355"/>
    <w:rsid w:val="002A00B8"/>
    <w:rsid w:val="002A5582"/>
    <w:rsid w:val="002A64F4"/>
    <w:rsid w:val="002A6944"/>
    <w:rsid w:val="002A6BED"/>
    <w:rsid w:val="002B5949"/>
    <w:rsid w:val="002B5991"/>
    <w:rsid w:val="002B720D"/>
    <w:rsid w:val="002B75A9"/>
    <w:rsid w:val="002C032C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27A82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3882"/>
    <w:rsid w:val="0039417F"/>
    <w:rsid w:val="003A1675"/>
    <w:rsid w:val="003B0E5D"/>
    <w:rsid w:val="003B368C"/>
    <w:rsid w:val="003B4B26"/>
    <w:rsid w:val="003C07D6"/>
    <w:rsid w:val="003C1422"/>
    <w:rsid w:val="003C19AB"/>
    <w:rsid w:val="003C3506"/>
    <w:rsid w:val="003D045C"/>
    <w:rsid w:val="003D08B0"/>
    <w:rsid w:val="003D3296"/>
    <w:rsid w:val="003D3A27"/>
    <w:rsid w:val="003D3DFE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12FA"/>
    <w:rsid w:val="004037E7"/>
    <w:rsid w:val="00404720"/>
    <w:rsid w:val="00405FF4"/>
    <w:rsid w:val="004215F1"/>
    <w:rsid w:val="0042305B"/>
    <w:rsid w:val="00426F5F"/>
    <w:rsid w:val="0043073E"/>
    <w:rsid w:val="004308B4"/>
    <w:rsid w:val="00431C13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6CAA"/>
    <w:rsid w:val="00457DEB"/>
    <w:rsid w:val="0046087F"/>
    <w:rsid w:val="004632E2"/>
    <w:rsid w:val="0046416E"/>
    <w:rsid w:val="00464AB8"/>
    <w:rsid w:val="004720C3"/>
    <w:rsid w:val="004737E9"/>
    <w:rsid w:val="004752E2"/>
    <w:rsid w:val="00480094"/>
    <w:rsid w:val="00480AF4"/>
    <w:rsid w:val="00480D23"/>
    <w:rsid w:val="00484BCD"/>
    <w:rsid w:val="0049019D"/>
    <w:rsid w:val="0049189A"/>
    <w:rsid w:val="004931FA"/>
    <w:rsid w:val="004932FF"/>
    <w:rsid w:val="00493EDF"/>
    <w:rsid w:val="0049626B"/>
    <w:rsid w:val="004A20DD"/>
    <w:rsid w:val="004A632D"/>
    <w:rsid w:val="004B192D"/>
    <w:rsid w:val="004B1930"/>
    <w:rsid w:val="004B1C65"/>
    <w:rsid w:val="004B26FD"/>
    <w:rsid w:val="004B72AD"/>
    <w:rsid w:val="004C0B13"/>
    <w:rsid w:val="004C1D6E"/>
    <w:rsid w:val="004E0118"/>
    <w:rsid w:val="004E1DD1"/>
    <w:rsid w:val="004E4E83"/>
    <w:rsid w:val="004E5B0C"/>
    <w:rsid w:val="004F5A3B"/>
    <w:rsid w:val="004F6B7B"/>
    <w:rsid w:val="004F7374"/>
    <w:rsid w:val="0050078F"/>
    <w:rsid w:val="00500C6D"/>
    <w:rsid w:val="00500CCF"/>
    <w:rsid w:val="00501B86"/>
    <w:rsid w:val="00513682"/>
    <w:rsid w:val="005203E6"/>
    <w:rsid w:val="0052195E"/>
    <w:rsid w:val="00521ECA"/>
    <w:rsid w:val="00524D14"/>
    <w:rsid w:val="0053167B"/>
    <w:rsid w:val="005349E0"/>
    <w:rsid w:val="005365BB"/>
    <w:rsid w:val="00540DB8"/>
    <w:rsid w:val="00541EB0"/>
    <w:rsid w:val="00541F32"/>
    <w:rsid w:val="0054314B"/>
    <w:rsid w:val="00544A1B"/>
    <w:rsid w:val="00544E29"/>
    <w:rsid w:val="005476AD"/>
    <w:rsid w:val="00547B0F"/>
    <w:rsid w:val="00550CC5"/>
    <w:rsid w:val="00551261"/>
    <w:rsid w:val="00553756"/>
    <w:rsid w:val="00553B42"/>
    <w:rsid w:val="00557E97"/>
    <w:rsid w:val="00557EFC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B68E3"/>
    <w:rsid w:val="005C4CB7"/>
    <w:rsid w:val="005C540B"/>
    <w:rsid w:val="005C5FCC"/>
    <w:rsid w:val="005D025D"/>
    <w:rsid w:val="005D0B36"/>
    <w:rsid w:val="005D391E"/>
    <w:rsid w:val="005D3B51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46E66"/>
    <w:rsid w:val="00654188"/>
    <w:rsid w:val="006606A1"/>
    <w:rsid w:val="00665E5F"/>
    <w:rsid w:val="00666C23"/>
    <w:rsid w:val="00670041"/>
    <w:rsid w:val="00670F15"/>
    <w:rsid w:val="00673490"/>
    <w:rsid w:val="00674C49"/>
    <w:rsid w:val="0067645E"/>
    <w:rsid w:val="00676929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3B5E"/>
    <w:rsid w:val="00695163"/>
    <w:rsid w:val="006A5D08"/>
    <w:rsid w:val="006A64E2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016F"/>
    <w:rsid w:val="007126CC"/>
    <w:rsid w:val="0072060D"/>
    <w:rsid w:val="007267D2"/>
    <w:rsid w:val="00726AA3"/>
    <w:rsid w:val="007279E8"/>
    <w:rsid w:val="00733316"/>
    <w:rsid w:val="0073362C"/>
    <w:rsid w:val="00736CDB"/>
    <w:rsid w:val="0074111F"/>
    <w:rsid w:val="0074134F"/>
    <w:rsid w:val="0074287E"/>
    <w:rsid w:val="00742B24"/>
    <w:rsid w:val="007460C9"/>
    <w:rsid w:val="00750277"/>
    <w:rsid w:val="007508CA"/>
    <w:rsid w:val="00752A3D"/>
    <w:rsid w:val="00757E62"/>
    <w:rsid w:val="00763866"/>
    <w:rsid w:val="00764344"/>
    <w:rsid w:val="007656BF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0D16"/>
    <w:rsid w:val="007A2496"/>
    <w:rsid w:val="007B248C"/>
    <w:rsid w:val="007B262D"/>
    <w:rsid w:val="007B4B1F"/>
    <w:rsid w:val="007B6DB4"/>
    <w:rsid w:val="007C07AD"/>
    <w:rsid w:val="007C1E28"/>
    <w:rsid w:val="007C2716"/>
    <w:rsid w:val="007C6D62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1585"/>
    <w:rsid w:val="00813C3C"/>
    <w:rsid w:val="00817150"/>
    <w:rsid w:val="008216E5"/>
    <w:rsid w:val="00821B7B"/>
    <w:rsid w:val="0082276A"/>
    <w:rsid w:val="00825685"/>
    <w:rsid w:val="00825D02"/>
    <w:rsid w:val="00826239"/>
    <w:rsid w:val="0083074F"/>
    <w:rsid w:val="00831DE0"/>
    <w:rsid w:val="008334EA"/>
    <w:rsid w:val="008347C2"/>
    <w:rsid w:val="008368D4"/>
    <w:rsid w:val="00840313"/>
    <w:rsid w:val="008419BD"/>
    <w:rsid w:val="00844C45"/>
    <w:rsid w:val="008463A8"/>
    <w:rsid w:val="0084779B"/>
    <w:rsid w:val="0085151C"/>
    <w:rsid w:val="008535D8"/>
    <w:rsid w:val="00853D94"/>
    <w:rsid w:val="0086153C"/>
    <w:rsid w:val="0086216E"/>
    <w:rsid w:val="00863E6E"/>
    <w:rsid w:val="00865DF2"/>
    <w:rsid w:val="0087213B"/>
    <w:rsid w:val="0087255E"/>
    <w:rsid w:val="00882E48"/>
    <w:rsid w:val="00882FEB"/>
    <w:rsid w:val="00891E81"/>
    <w:rsid w:val="00892771"/>
    <w:rsid w:val="00894FD0"/>
    <w:rsid w:val="00895EA5"/>
    <w:rsid w:val="0089606F"/>
    <w:rsid w:val="00897F41"/>
    <w:rsid w:val="008A0C8B"/>
    <w:rsid w:val="008A1759"/>
    <w:rsid w:val="008A1960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67D9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4546"/>
    <w:rsid w:val="009445EB"/>
    <w:rsid w:val="00945475"/>
    <w:rsid w:val="00951760"/>
    <w:rsid w:val="00952FF7"/>
    <w:rsid w:val="009536A5"/>
    <w:rsid w:val="00954063"/>
    <w:rsid w:val="00954580"/>
    <w:rsid w:val="0095655D"/>
    <w:rsid w:val="00961F38"/>
    <w:rsid w:val="00963918"/>
    <w:rsid w:val="0096511D"/>
    <w:rsid w:val="00965341"/>
    <w:rsid w:val="00975569"/>
    <w:rsid w:val="009779D5"/>
    <w:rsid w:val="00977E48"/>
    <w:rsid w:val="00983749"/>
    <w:rsid w:val="00983CBA"/>
    <w:rsid w:val="00986343"/>
    <w:rsid w:val="009921AE"/>
    <w:rsid w:val="00993ECB"/>
    <w:rsid w:val="00994B07"/>
    <w:rsid w:val="00994DFA"/>
    <w:rsid w:val="00995667"/>
    <w:rsid w:val="00996153"/>
    <w:rsid w:val="0099656C"/>
    <w:rsid w:val="009A4246"/>
    <w:rsid w:val="009A739D"/>
    <w:rsid w:val="009B0451"/>
    <w:rsid w:val="009B37EE"/>
    <w:rsid w:val="009B479C"/>
    <w:rsid w:val="009B6077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3E30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306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86DE7"/>
    <w:rsid w:val="00A91649"/>
    <w:rsid w:val="00A94E41"/>
    <w:rsid w:val="00A95341"/>
    <w:rsid w:val="00A95BC4"/>
    <w:rsid w:val="00AA1785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0498"/>
    <w:rsid w:val="00AE3139"/>
    <w:rsid w:val="00AE46C0"/>
    <w:rsid w:val="00AE490C"/>
    <w:rsid w:val="00AE587E"/>
    <w:rsid w:val="00AE5B9D"/>
    <w:rsid w:val="00AE7776"/>
    <w:rsid w:val="00AF2774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2E7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1C3C"/>
    <w:rsid w:val="00B93CC3"/>
    <w:rsid w:val="00B93E5A"/>
    <w:rsid w:val="00B959DD"/>
    <w:rsid w:val="00B979B3"/>
    <w:rsid w:val="00B97F7D"/>
    <w:rsid w:val="00BA25E2"/>
    <w:rsid w:val="00BA2776"/>
    <w:rsid w:val="00BA571B"/>
    <w:rsid w:val="00BA701D"/>
    <w:rsid w:val="00BB10EE"/>
    <w:rsid w:val="00BB4F6D"/>
    <w:rsid w:val="00BB6010"/>
    <w:rsid w:val="00BC0F11"/>
    <w:rsid w:val="00BC4325"/>
    <w:rsid w:val="00BC69D5"/>
    <w:rsid w:val="00BC70BE"/>
    <w:rsid w:val="00BC7D0D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589"/>
    <w:rsid w:val="00C24889"/>
    <w:rsid w:val="00C321BF"/>
    <w:rsid w:val="00C32E5A"/>
    <w:rsid w:val="00C33B16"/>
    <w:rsid w:val="00C35B91"/>
    <w:rsid w:val="00C36BDD"/>
    <w:rsid w:val="00C408EA"/>
    <w:rsid w:val="00C4136E"/>
    <w:rsid w:val="00C476F9"/>
    <w:rsid w:val="00C47D80"/>
    <w:rsid w:val="00C52F56"/>
    <w:rsid w:val="00C60F08"/>
    <w:rsid w:val="00C632B1"/>
    <w:rsid w:val="00C65299"/>
    <w:rsid w:val="00C66A23"/>
    <w:rsid w:val="00C72107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4A71"/>
    <w:rsid w:val="00CA62F3"/>
    <w:rsid w:val="00CA75D0"/>
    <w:rsid w:val="00CB7047"/>
    <w:rsid w:val="00CC5C9F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08E2"/>
    <w:rsid w:val="00CF2CF1"/>
    <w:rsid w:val="00CF4E25"/>
    <w:rsid w:val="00CF5EBF"/>
    <w:rsid w:val="00D022AD"/>
    <w:rsid w:val="00D038E2"/>
    <w:rsid w:val="00D04208"/>
    <w:rsid w:val="00D04D0E"/>
    <w:rsid w:val="00D04F58"/>
    <w:rsid w:val="00D069A3"/>
    <w:rsid w:val="00D13EC9"/>
    <w:rsid w:val="00D16BC1"/>
    <w:rsid w:val="00D20656"/>
    <w:rsid w:val="00D2430E"/>
    <w:rsid w:val="00D257E4"/>
    <w:rsid w:val="00D2621A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75A5F"/>
    <w:rsid w:val="00D814FD"/>
    <w:rsid w:val="00D81D49"/>
    <w:rsid w:val="00D86140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3354"/>
    <w:rsid w:val="00E0727F"/>
    <w:rsid w:val="00E117FE"/>
    <w:rsid w:val="00E12CA5"/>
    <w:rsid w:val="00E16AC9"/>
    <w:rsid w:val="00E20C2F"/>
    <w:rsid w:val="00E228FD"/>
    <w:rsid w:val="00E22952"/>
    <w:rsid w:val="00E239C5"/>
    <w:rsid w:val="00E2472E"/>
    <w:rsid w:val="00E31CEF"/>
    <w:rsid w:val="00E3342B"/>
    <w:rsid w:val="00E334DA"/>
    <w:rsid w:val="00E33F22"/>
    <w:rsid w:val="00E341AE"/>
    <w:rsid w:val="00E37041"/>
    <w:rsid w:val="00E426E0"/>
    <w:rsid w:val="00E43A72"/>
    <w:rsid w:val="00E452F9"/>
    <w:rsid w:val="00E45CDE"/>
    <w:rsid w:val="00E506BF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6C2"/>
    <w:rsid w:val="00E64758"/>
    <w:rsid w:val="00E64BF8"/>
    <w:rsid w:val="00E65490"/>
    <w:rsid w:val="00E677D5"/>
    <w:rsid w:val="00E72F71"/>
    <w:rsid w:val="00E73803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495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C31A2"/>
    <w:rsid w:val="00ED3BBA"/>
    <w:rsid w:val="00EE3928"/>
    <w:rsid w:val="00EE41BE"/>
    <w:rsid w:val="00EE6C70"/>
    <w:rsid w:val="00EE6D57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3DE2"/>
    <w:rsid w:val="00F26AC2"/>
    <w:rsid w:val="00F26D70"/>
    <w:rsid w:val="00F30A51"/>
    <w:rsid w:val="00F316FC"/>
    <w:rsid w:val="00F3188C"/>
    <w:rsid w:val="00F35981"/>
    <w:rsid w:val="00F36E84"/>
    <w:rsid w:val="00F4259C"/>
    <w:rsid w:val="00F427B4"/>
    <w:rsid w:val="00F42A7E"/>
    <w:rsid w:val="00F43FD2"/>
    <w:rsid w:val="00F50222"/>
    <w:rsid w:val="00F50813"/>
    <w:rsid w:val="00F50E65"/>
    <w:rsid w:val="00F54BFF"/>
    <w:rsid w:val="00F54EDD"/>
    <w:rsid w:val="00F562E6"/>
    <w:rsid w:val="00F5743A"/>
    <w:rsid w:val="00F60319"/>
    <w:rsid w:val="00F6531B"/>
    <w:rsid w:val="00F65F33"/>
    <w:rsid w:val="00F66C42"/>
    <w:rsid w:val="00F75408"/>
    <w:rsid w:val="00F76068"/>
    <w:rsid w:val="00F7714B"/>
    <w:rsid w:val="00F80A29"/>
    <w:rsid w:val="00F80A90"/>
    <w:rsid w:val="00F8107A"/>
    <w:rsid w:val="00F81083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3AB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5fffff,#abffff"/>
    </o:shapedefaults>
    <o:shapelayout v:ext="edit">
      <o:idmap v:ext="edit" data="2"/>
    </o:shapelayout>
  </w:shapeDefaults>
  <w:decimalSymbol w:val=","/>
  <w:listSeparator w:val=";"/>
  <w14:docId w14:val="638240A2"/>
  <w15:docId w15:val="{250103D4-45E8-44E8-9CFD-3E1E16934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  <w:style w:type="character" w:styleId="Platzhaltertext">
    <w:name w:val="Placeholder Text"/>
    <w:basedOn w:val="Absatz-Standardschriftart"/>
    <w:uiPriority w:val="99"/>
    <w:semiHidden/>
    <w:rsid w:val="00083744"/>
    <w:rPr>
      <w:color w:val="808080"/>
    </w:rPr>
  </w:style>
  <w:style w:type="character" w:styleId="Kommentarzeichen">
    <w:name w:val="annotation reference"/>
    <w:basedOn w:val="Absatz-Standardschriftart"/>
    <w:semiHidden/>
    <w:unhideWhenUsed/>
    <w:rsid w:val="00E239C5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E239C5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E239C5"/>
    <w:rPr>
      <w:rFonts w:ascii="Arial" w:hAnsi="Arial"/>
      <w:lang w:val="en-AU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E239C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E239C5"/>
    <w:rPr>
      <w:rFonts w:ascii="Arial" w:hAnsi="Arial"/>
      <w:b/>
      <w:bCs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oter" Target="footer8.xml"/><Relationship Id="rId39" Type="http://schemas.openxmlformats.org/officeDocument/2006/relationships/header" Target="header15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34" Type="http://schemas.openxmlformats.org/officeDocument/2006/relationships/footer" Target="footer12.xml"/><Relationship Id="rId42" Type="http://schemas.openxmlformats.org/officeDocument/2006/relationships/header" Target="header17.xml"/><Relationship Id="rId47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5" Type="http://schemas.openxmlformats.org/officeDocument/2006/relationships/footer" Target="footer7.xml"/><Relationship Id="rId33" Type="http://schemas.openxmlformats.org/officeDocument/2006/relationships/header" Target="header12.xml"/><Relationship Id="rId38" Type="http://schemas.openxmlformats.org/officeDocument/2006/relationships/footer" Target="footer14.xml"/><Relationship Id="rId46" Type="http://schemas.openxmlformats.org/officeDocument/2006/relationships/footer" Target="footer18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oter" Target="footer5.xml"/><Relationship Id="rId29" Type="http://schemas.openxmlformats.org/officeDocument/2006/relationships/header" Target="header10.xml"/><Relationship Id="rId41" Type="http://schemas.openxmlformats.org/officeDocument/2006/relationships/header" Target="header1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8.xml"/><Relationship Id="rId32" Type="http://schemas.openxmlformats.org/officeDocument/2006/relationships/footer" Target="footer11.xml"/><Relationship Id="rId37" Type="http://schemas.openxmlformats.org/officeDocument/2006/relationships/footer" Target="footer13.xml"/><Relationship Id="rId40" Type="http://schemas.openxmlformats.org/officeDocument/2006/relationships/footer" Target="footer15.xml"/><Relationship Id="rId45" Type="http://schemas.openxmlformats.org/officeDocument/2006/relationships/header" Target="header18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7.xml"/><Relationship Id="rId28" Type="http://schemas.openxmlformats.org/officeDocument/2006/relationships/footer" Target="footer9.xml"/><Relationship Id="rId36" Type="http://schemas.openxmlformats.org/officeDocument/2006/relationships/header" Target="header14.xml"/><Relationship Id="rId49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31" Type="http://schemas.openxmlformats.org/officeDocument/2006/relationships/footer" Target="footer10.xml"/><Relationship Id="rId44" Type="http://schemas.openxmlformats.org/officeDocument/2006/relationships/footer" Target="footer17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oter" Target="footer6.xml"/><Relationship Id="rId27" Type="http://schemas.openxmlformats.org/officeDocument/2006/relationships/header" Target="header9.xml"/><Relationship Id="rId30" Type="http://schemas.openxmlformats.org/officeDocument/2006/relationships/header" Target="header11.xml"/><Relationship Id="rId35" Type="http://schemas.openxmlformats.org/officeDocument/2006/relationships/header" Target="header13.xml"/><Relationship Id="rId43" Type="http://schemas.openxmlformats.org/officeDocument/2006/relationships/footer" Target="footer16.xml"/><Relationship Id="rId48" Type="http://schemas.openxmlformats.org/officeDocument/2006/relationships/glossaryDocument" Target="glossary/document.xml"/><Relationship Id="rId8" Type="http://schemas.openxmlformats.org/officeDocument/2006/relationships/webSettings" Target="webSettings.xml"/></Relationships>
</file>

<file path=word/_rels/header11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Relationship Id="rId4" Type="http://schemas.openxmlformats.org/officeDocument/2006/relationships/oleObject" Target="embeddings/oleObject4.bin"/></Relationships>
</file>

<file path=word/_rels/header14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Relationship Id="rId4" Type="http://schemas.openxmlformats.org/officeDocument/2006/relationships/oleObject" Target="embeddings/oleObject5.bin"/></Relationships>
</file>

<file path=word/_rels/header17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Relationship Id="rId4" Type="http://schemas.openxmlformats.org/officeDocument/2006/relationships/oleObject" Target="embeddings/oleObject6.bin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Relationship Id="rId4" Type="http://schemas.openxmlformats.org/officeDocument/2006/relationships/oleObject" Target="embeddings/oleObject2.bin"/></Relationships>
</file>

<file path=word/_rels/header8.xml.rels><?xml version="1.0" encoding="UTF-8" standalone="yes"?>
<Relationships xmlns="http://schemas.openxmlformats.org/package/2006/relationships"><Relationship Id="rId3" Type="http://schemas.openxmlformats.org/officeDocument/2006/relationships/image" Target="media/image2.wmf"/><Relationship Id="rId2" Type="http://schemas.openxmlformats.org/officeDocument/2006/relationships/image" Target="media/image3.png"/><Relationship Id="rId1" Type="http://schemas.openxmlformats.org/officeDocument/2006/relationships/image" Target="media/image1.png"/><Relationship Id="rId4" Type="http://schemas.openxmlformats.org/officeDocument/2006/relationships/oleObject" Target="embeddings/oleObject3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ifmworld.sharepoint.com/sites/ProductDevelpoment/Shared%20Documents/LSHT_PRJNR_TOPIC_DE-EN_2024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E0C6AA544BFC49599D87FDC2A9CAEF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843F63-4110-4567-B542-FD38F3BDAD8E}"/>
      </w:docPartPr>
      <w:docPartBody>
        <w:p w:rsidR="00000000" w:rsidRDefault="00000000">
          <w:pPr>
            <w:pStyle w:val="E0C6AA544BFC49599D87FDC2A9CAEF45"/>
          </w:pPr>
          <w:r w:rsidRPr="00C72107">
            <w:rPr>
              <w:rFonts w:asciiTheme="minorBidi" w:hAnsiTheme="minorBidi"/>
              <w:color w:val="0E2841" w:themeColor="text2"/>
              <w:sz w:val="20"/>
            </w:rPr>
            <w:t>type in text</w:t>
          </w:r>
        </w:p>
      </w:docPartBody>
    </w:docPart>
    <w:docPart>
      <w:docPartPr>
        <w:name w:val="3B71EF2D94184531B2901BA82FD67B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A4C96D-5213-42EE-832F-FCC4B9608628}"/>
      </w:docPartPr>
      <w:docPartBody>
        <w:p w:rsidR="00000000" w:rsidRDefault="00000000">
          <w:pPr>
            <w:pStyle w:val="3B71EF2D94184531B2901BA82FD67BA6"/>
          </w:pPr>
          <w:r w:rsidRPr="00C24589">
            <w:rPr>
              <w:rFonts w:asciiTheme="minorBidi" w:hAnsiTheme="minorBidi"/>
              <w:bCs/>
              <w:color w:val="002060"/>
              <w:sz w:val="20"/>
            </w:rPr>
            <w:t>t</w:t>
          </w:r>
          <w:r w:rsidRPr="00C24589">
            <w:rPr>
              <w:rStyle w:val="Platzhaltertext"/>
              <w:color w:val="0E2841" w:themeColor="text2"/>
              <w:sz w:val="20"/>
            </w:rPr>
            <w:t>ype in no</w:t>
          </w:r>
          <w:r w:rsidRPr="00C24589">
            <w:rPr>
              <w:rStyle w:val="Platzhaltertext"/>
              <w:sz w:val="20"/>
            </w:rPr>
            <w:t>.</w:t>
          </w:r>
        </w:p>
      </w:docPartBody>
    </w:docPart>
    <w:docPart>
      <w:docPartPr>
        <w:name w:val="4493D191092D4FC580361FD93987F0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95076B-FABB-45AC-8CC8-03D05DD95B87}"/>
      </w:docPartPr>
      <w:docPartBody>
        <w:p w:rsidR="00000000" w:rsidRDefault="00000000">
          <w:pPr>
            <w:pStyle w:val="4493D191092D4FC580361FD93987F0DD"/>
          </w:pPr>
          <w:r w:rsidRPr="00C72107">
            <w:rPr>
              <w:rFonts w:asciiTheme="minorBidi" w:hAnsiTheme="minorBidi"/>
              <w:color w:val="0E2841" w:themeColor="text2"/>
              <w:sz w:val="20"/>
            </w:rPr>
            <w:t xml:space="preserve">type in </w:t>
          </w:r>
          <w:r>
            <w:rPr>
              <w:rFonts w:asciiTheme="minorBidi" w:hAnsiTheme="minorBidi"/>
              <w:color w:val="0E2841" w:themeColor="text2"/>
              <w:sz w:val="20"/>
            </w:rPr>
            <w:t>creator</w:t>
          </w:r>
        </w:p>
      </w:docPartBody>
    </w:docPart>
    <w:docPart>
      <w:docPartPr>
        <w:name w:val="F2481CC72013495CA854ED9019D0A3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A76133-B1BE-448D-81A3-DA75FBDA335A}"/>
      </w:docPartPr>
      <w:docPartBody>
        <w:p w:rsidR="00000000" w:rsidRDefault="00000000">
          <w:pPr>
            <w:pStyle w:val="F2481CC72013495CA854ED9019D0A335"/>
          </w:pPr>
          <w:r w:rsidRPr="00C72107">
            <w:rPr>
              <w:rFonts w:asciiTheme="minorBidi" w:hAnsiTheme="minorBidi"/>
              <w:color w:val="0E2841" w:themeColor="text2"/>
              <w:sz w:val="20"/>
            </w:rPr>
            <w:t>select date</w:t>
          </w:r>
        </w:p>
      </w:docPartBody>
    </w:docPart>
    <w:docPart>
      <w:docPartPr>
        <w:name w:val="A3177EC350E94FA098A027C9469BBC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456D12-459E-4CFF-96D7-1FD27A234A64}"/>
      </w:docPartPr>
      <w:docPartBody>
        <w:p w:rsidR="00000000" w:rsidRDefault="00000000">
          <w:pPr>
            <w:pStyle w:val="A3177EC350E94FA098A027C9469BBCEA"/>
          </w:pPr>
          <w:r w:rsidRPr="00C72107">
            <w:rPr>
              <w:rFonts w:asciiTheme="minorBidi" w:hAnsiTheme="minorBidi"/>
              <w:color w:val="0E2841" w:themeColor="text2"/>
              <w:sz w:val="20"/>
            </w:rPr>
            <w:t>select option</w:t>
          </w:r>
        </w:p>
      </w:docPartBody>
    </w:docPart>
    <w:docPart>
      <w:docPartPr>
        <w:name w:val="47E314228C4C4E2B80011344D5B889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BB9B38-21CF-43C5-A146-3919E2F08F1E}"/>
      </w:docPartPr>
      <w:docPartBody>
        <w:p w:rsidR="00000000" w:rsidRDefault="00000000">
          <w:pPr>
            <w:pStyle w:val="47E314228C4C4E2B80011344D5B8894F"/>
          </w:pPr>
          <w:r w:rsidRPr="00C72107">
            <w:rPr>
              <w:rFonts w:asciiTheme="minorBidi" w:hAnsiTheme="minorBidi"/>
              <w:color w:val="0E2841" w:themeColor="text2"/>
              <w:sz w:val="20"/>
            </w:rPr>
            <w:t>select option</w:t>
          </w:r>
        </w:p>
      </w:docPartBody>
    </w:docPart>
    <w:docPart>
      <w:docPartPr>
        <w:name w:val="ABB60DCCA8EE495CBFC2CACB11EF18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34212C0-E7D0-4C69-8F97-B30F89386C65}"/>
      </w:docPartPr>
      <w:docPartBody>
        <w:p w:rsidR="00000000" w:rsidRDefault="00000000">
          <w:pPr>
            <w:pStyle w:val="ABB60DCCA8EE495CBFC2CACB11EF18EF"/>
          </w:pPr>
          <w:r>
            <w:rPr>
              <w:rFonts w:asciiTheme="minorBidi" w:hAnsiTheme="minorBidi"/>
              <w:color w:val="0E2841" w:themeColor="text2"/>
              <w:sz w:val="20"/>
            </w:rPr>
            <w:t>select option</w:t>
          </w:r>
        </w:p>
      </w:docPartBody>
    </w:docPart>
    <w:docPart>
      <w:docPartPr>
        <w:name w:val="1FD014AB021C4E5BAFBBE95143DD93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E370AF-4C2A-48F5-B68A-C8833AB027F2}"/>
      </w:docPartPr>
      <w:docPartBody>
        <w:p w:rsidR="00000000" w:rsidRDefault="00000000">
          <w:pPr>
            <w:pStyle w:val="1FD014AB021C4E5BAFBBE95143DD93E4"/>
          </w:pPr>
          <w:r>
            <w:rPr>
              <w:rFonts w:asciiTheme="minorBidi" w:hAnsiTheme="minorBidi"/>
              <w:color w:val="0E2841" w:themeColor="text2"/>
              <w:sz w:val="20"/>
            </w:rPr>
            <w:t>select option</w:t>
          </w:r>
        </w:p>
      </w:docPartBody>
    </w:docPart>
    <w:docPart>
      <w:docPartPr>
        <w:name w:val="78DB4B155BF449698CDEEFF80B2C65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51F163-5D60-410C-B82E-FE5DF3D8A0B6}"/>
      </w:docPartPr>
      <w:docPartBody>
        <w:p w:rsidR="00000000" w:rsidRDefault="00000000">
          <w:pPr>
            <w:pStyle w:val="78DB4B155BF449698CDEEFF80B2C65E6"/>
          </w:pPr>
          <w:r w:rsidRPr="00673490">
            <w:rPr>
              <w:rFonts w:asciiTheme="minorBidi" w:hAnsiTheme="minorBidi"/>
              <w:color w:val="0E2841" w:themeColor="text2"/>
              <w:sz w:val="20"/>
              <w:lang w:val="en-GB"/>
            </w:rPr>
            <w:t>type in customer and contact person</w:t>
          </w:r>
        </w:p>
      </w:docPartBody>
    </w:docPart>
    <w:docPart>
      <w:docPartPr>
        <w:name w:val="C3C5993CA2704622960BB2C5F2547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3C540D-0A0F-4C8C-A587-A911655D13CB}"/>
      </w:docPartPr>
      <w:docPartBody>
        <w:p w:rsidR="00000000" w:rsidRDefault="00000000">
          <w:pPr>
            <w:pStyle w:val="C3C5993CA2704622960BB2C5F2547B76"/>
          </w:pPr>
          <w:r w:rsidRPr="00E64BF8">
            <w:rPr>
              <w:rFonts w:asciiTheme="minorBidi" w:hAnsiTheme="minorBidi"/>
              <w:color w:val="0E2841" w:themeColor="text2"/>
              <w:sz w:val="20"/>
            </w:rPr>
            <w:t>type in text</w:t>
          </w:r>
        </w:p>
      </w:docPartBody>
    </w:docPart>
    <w:docPart>
      <w:docPartPr>
        <w:name w:val="34135407385A4DB897A176BF6FCE27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741DDF-45EA-4C67-8C45-1749BD3100C5}"/>
      </w:docPartPr>
      <w:docPartBody>
        <w:p w:rsidR="00000000" w:rsidRDefault="00000000">
          <w:pPr>
            <w:pStyle w:val="34135407385A4DB897A176BF6FCE27B2"/>
          </w:pPr>
          <w:r w:rsidRPr="00E64BF8">
            <w:rPr>
              <w:rFonts w:asciiTheme="minorBidi" w:hAnsiTheme="minorBidi"/>
              <w:color w:val="0E2841" w:themeColor="text2"/>
              <w:sz w:val="20"/>
            </w:rPr>
            <w:t>type in text</w:t>
          </w:r>
        </w:p>
      </w:docPartBody>
    </w:docPart>
    <w:docPart>
      <w:docPartPr>
        <w:name w:val="0664411ECCB843D58EB3093F403715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296342-DA69-48CE-81C9-8FE496EF3558}"/>
      </w:docPartPr>
      <w:docPartBody>
        <w:p w:rsidR="00000000" w:rsidRDefault="00000000">
          <w:pPr>
            <w:pStyle w:val="0664411ECCB843D58EB3093F403715D7"/>
          </w:pPr>
          <w:r w:rsidRPr="00E64BF8">
            <w:rPr>
              <w:rFonts w:asciiTheme="minorBidi" w:hAnsiTheme="minorBidi"/>
              <w:color w:val="0E2841" w:themeColor="text2"/>
              <w:sz w:val="20"/>
            </w:rPr>
            <w:t>type in text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D2A"/>
    <w:rsid w:val="00372D2A"/>
    <w:rsid w:val="009B6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zh-TW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0C6AA544BFC49599D87FDC2A9CAEF45">
    <w:name w:val="E0C6AA544BFC49599D87FDC2A9CAEF45"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3B71EF2D94184531B2901BA82FD67BA6">
    <w:name w:val="3B71EF2D94184531B2901BA82FD67BA6"/>
  </w:style>
  <w:style w:type="paragraph" w:customStyle="1" w:styleId="4493D191092D4FC580361FD93987F0DD">
    <w:name w:val="4493D191092D4FC580361FD93987F0DD"/>
  </w:style>
  <w:style w:type="paragraph" w:customStyle="1" w:styleId="F2481CC72013495CA854ED9019D0A335">
    <w:name w:val="F2481CC72013495CA854ED9019D0A335"/>
  </w:style>
  <w:style w:type="paragraph" w:customStyle="1" w:styleId="A3177EC350E94FA098A027C9469BBCEA">
    <w:name w:val="A3177EC350E94FA098A027C9469BBCEA"/>
  </w:style>
  <w:style w:type="paragraph" w:customStyle="1" w:styleId="47E314228C4C4E2B80011344D5B8894F">
    <w:name w:val="47E314228C4C4E2B80011344D5B8894F"/>
  </w:style>
  <w:style w:type="paragraph" w:customStyle="1" w:styleId="ABB60DCCA8EE495CBFC2CACB11EF18EF">
    <w:name w:val="ABB60DCCA8EE495CBFC2CACB11EF18EF"/>
  </w:style>
  <w:style w:type="paragraph" w:customStyle="1" w:styleId="1FD014AB021C4E5BAFBBE95143DD93E4">
    <w:name w:val="1FD014AB021C4E5BAFBBE95143DD93E4"/>
  </w:style>
  <w:style w:type="paragraph" w:customStyle="1" w:styleId="78DB4B155BF449698CDEEFF80B2C65E6">
    <w:name w:val="78DB4B155BF449698CDEEFF80B2C65E6"/>
  </w:style>
  <w:style w:type="paragraph" w:customStyle="1" w:styleId="C3C5993CA2704622960BB2C5F2547B76">
    <w:name w:val="C3C5993CA2704622960BB2C5F2547B76"/>
  </w:style>
  <w:style w:type="paragraph" w:customStyle="1" w:styleId="34135407385A4DB897A176BF6FCE27B2">
    <w:name w:val="34135407385A4DB897A176BF6FCE27B2"/>
  </w:style>
  <w:style w:type="paragraph" w:customStyle="1" w:styleId="0664411ECCB843D58EB3093F403715D7">
    <w:name w:val="0664411ECCB843D58EB3093F403715D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3C6957FC39F8428EB9A1888687FAD2" ma:contentTypeVersion="51" ma:contentTypeDescription="Ein neues Dokument erstellen." ma:contentTypeScope="" ma:versionID="35dc412937ee2885257b14b9580bfc8f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c391611ac501dab239fac4dc2ff88202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JiraSchl_x00fc_ssel" minOccurs="0"/>
                <xsd:element ref="ns2:Schlagworte" minOccurs="0"/>
                <xsd:element ref="ns2:CONCRelease" minOccurs="0"/>
                <xsd:element ref="ns2:GIB_x0020_Release" minOccurs="0"/>
                <xsd:element ref="ns2:Status" minOccurs="0"/>
                <xsd:element ref="ns2:Sprache" minOccurs="0"/>
                <xsd:element ref="ns2:Aufwand" minOccurs="0"/>
                <xsd:element ref="ns2:Verantwortungsbereich" minOccurs="0"/>
                <xsd:element ref="ns2:Konzeptaufwand" minOccurs="0"/>
                <xsd:element ref="ns2:Zust_x00e4_ndigkeit" minOccurs="0"/>
                <xsd:element ref="ns2:KonzeptBeginn" minOccurs="0"/>
                <xsd:element ref="ns2:KonzeptTermin" minOccurs="0"/>
                <xsd:element ref="ns2:REALAufwand" minOccurs="0"/>
                <xsd:element ref="ns2:_x00dc_bergabeTM" minOccurs="0"/>
                <xsd:element ref="ns2:_x00dc_bergebenanTM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BUGZillaLink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Risiko" minOccurs="0"/>
                <xsd:element ref="ns2:lcf76f155ced4ddcb4097134ff3c332f" minOccurs="0"/>
                <xsd:element ref="ns3:TaxCatchAll" minOccurs="0"/>
                <xsd:element ref="ns2:Potential" minOccurs="0"/>
                <xsd:element ref="ns2:MediaServiceObjectDetectorVersions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2:LA_x0020_releva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2" nillable="true" ma:displayName="Zuordnung" ma:format="Dropdown" ma:internalName="Zuordnung" ma:readOnly="false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  <xsd:enumeration value="customer workshops"/>
              <xsd:enumeration value="Big Picture"/>
            </xsd:restriction>
          </xsd:simpleType>
        </xsd:union>
      </xsd:simpleType>
    </xsd:element>
    <xsd:element name="Dokumenttyp" ma:index="3" nillable="true" ma:displayName="Dokumenttyp" ma:format="Dropdown" ma:internalName="Dokumenttyp" ma:readOnly="false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4" nillable="true" ma:displayName="BugZillaNr/Bezeichnung" ma:internalName="BugZillaNr_x002f_Bezeichnung" ma:readOnly="false">
      <xsd:simpleType>
        <xsd:restriction base="dms:Text">
          <xsd:maxLength value="255"/>
        </xsd:restriction>
      </xsd:simpleType>
    </xsd:element>
    <xsd:element name="JiraSchl_x00fc_ssel" ma:index="5" nillable="true" ma:displayName="Jira Schlüssel" ma:format="Dropdown" ma:internalName="JiraSchl_x00fc_ssel" ma:readOnly="false">
      <xsd:simpleType>
        <xsd:restriction base="dms:Text">
          <xsd:maxLength value="255"/>
        </xsd:restriction>
      </xsd:simpleType>
    </xsd:element>
    <xsd:element name="Schlagworte" ma:index="6" nillable="true" ma:displayName="Schlagworte" ma:format="Dropdown" ma:internalName="Schlagworte" ma:readOnly="false">
      <xsd:simpleType>
        <xsd:restriction base="dms:Text">
          <xsd:maxLength value="255"/>
        </xsd:restriction>
      </xsd:simpleType>
    </xsd:element>
    <xsd:element name="CONCRelease" ma:index="7" nillable="true" ma:displayName="CONC Release" ma:description="Release in dem das Konzept erstellt wird" ma:format="Dropdown" ma:internalName="CONCRelease" ma:readOnly="false">
      <xsd:simpleType>
        <xsd:restriction base="dms:Text">
          <xsd:maxLength value="255"/>
        </xsd:restriction>
      </xsd:simpleType>
    </xsd:element>
    <xsd:element name="GIB_x0020_Release" ma:index="8" nillable="true" ma:displayName="GIB Release" ma:description="Realisierung zum Release" ma:format="Dropdown" ma:internalName="GIB_x0020_Release" ma:readOnly="false">
      <xsd:simpleType>
        <xsd:restriction base="dms:Text">
          <xsd:maxLength value="255"/>
        </xsd:restriction>
      </xsd:simpleType>
    </xsd:element>
    <xsd:element name="Status" ma:index="9" nillable="true" ma:displayName="Status" ma:default="pending" ma:format="Dropdown" ma:internalName="Status" ma:readOnly="false">
      <xsd:simpleType>
        <xsd:restriction base="dms:Choice">
          <xsd:enumeration value="---"/>
          <xsd:enumeration value="pending"/>
          <xsd:enumeration value="in progress"/>
          <xsd:enumeration value="duplicate"/>
          <xsd:enumeration value="postponed"/>
          <xsd:enumeration value="rejected"/>
          <xsd:enumeration value="finished"/>
        </xsd:restriction>
      </xsd:simpleType>
    </xsd:element>
    <xsd:element name="Sprache" ma:index="10" nillable="true" ma:displayName="Sprache" ma:default="DE" ma:format="Dropdown" ma:internalName="Sprache" ma:readOnly="false">
      <xsd:simpleType>
        <xsd:restriction base="dms:Choice">
          <xsd:enumeration value="DE"/>
          <xsd:enumeration value="EN"/>
        </xsd:restriction>
      </xsd:simpleType>
    </xsd:element>
    <xsd:element name="Aufwand" ma:index="12" nillable="true" ma:displayName="Aufwand" ma:default="---" ma:format="Dropdown" ma:hidden="true" ma:internalName="Aufwand" ma:readOnly="false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Verantwortungsbereich" ma:index="13" nillable="true" ma:displayName="Verantwortungsbereich" ma:format="Dropdown" ma:hidden="true" ma:internalName="Verantwortungsbereich" ma:readOnly="false">
      <xsd:simpleType>
        <xsd:restriction base="dms:Choice">
          <xsd:enumeration value="PM"/>
          <xsd:enumeration value="TM"/>
        </xsd:restriction>
      </xsd:simpleType>
    </xsd:element>
    <xsd:element name="Konzeptaufwand" ma:index="14" nillable="true" ma:displayName="Konzeptaufwand" ma:decimals="0" ma:description="geplanter Aufwand für die Konzepterstellung" ma:format="Dropdown" ma:hidden="true" ma:internalName="Konzeptaufwand" ma:readOnly="false" ma:percentage="FALSE">
      <xsd:simpleType>
        <xsd:restriction base="dms:Number"/>
      </xsd:simpleType>
    </xsd:element>
    <xsd:element name="Zust_x00e4_ndigkeit" ma:index="15" nillable="true" ma:displayName="Zuständigkeit" ma:format="Dropdown" ma:hidden="true" ma:list="UserInfo" ma:SharePointGroup="0" ma:internalName="Zust_x00e4_ndigkei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onzeptBeginn" ma:index="16" nillable="true" ma:displayName="Konzept Beginn" ma:format="DateOnly" ma:hidden="true" ma:internalName="KonzeptBeginn" ma:readOnly="false">
      <xsd:simpleType>
        <xsd:restriction base="dms:DateTime"/>
      </xsd:simpleType>
    </xsd:element>
    <xsd:element name="KonzeptTermin" ma:index="17" nillable="true" ma:displayName="Konzept Termin" ma:description="Fertigstellungstermin Konzept" ma:format="DateOnly" ma:hidden="true" ma:internalName="KonzeptTermin" ma:readOnly="false">
      <xsd:simpleType>
        <xsd:restriction base="dms:DateTime"/>
      </xsd:simpleType>
    </xsd:element>
    <xsd:element name="REALAufwand" ma:index="18" nillable="true" ma:displayName="REAL Aufwand" ma:decimals="0" ma:description="geplanter Aufwand für die Realisierung" ma:format="Dropdown" ma:hidden="true" ma:internalName="REALAufwand" ma:readOnly="false" ma:percentage="FALSE">
      <xsd:simpleType>
        <xsd:restriction base="dms:Number"/>
      </xsd:simpleType>
    </xsd:element>
    <xsd:element name="_x00dc_bergabeTM" ma:index="19" nillable="true" ma:displayName="Übergabe TM" ma:default="0" ma:description="Übergabe an TM erfolgt" ma:format="Dropdown" ma:hidden="true" ma:internalName="_x00dc_bergabeTM" ma:readOnly="false">
      <xsd:simpleType>
        <xsd:restriction base="dms:Boolean"/>
      </xsd:simpleType>
    </xsd:element>
    <xsd:element name="_x00dc_bergebenanTM" ma:index="20" nillable="true" ma:displayName="Übergeben an TM" ma:format="Dropdown" ma:hidden="true" ma:list="UserInfo" ma:SharePointGroup="0" ma:internalName="_x00dc_bergebenanT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hidden="true" ma:internalName="MediaServiceKeyPoints" ma:readOnly="true">
      <xsd:simpleType>
        <xsd:restriction base="dms:Note"/>
      </xsd:simpleType>
    </xsd:element>
    <xsd:element name="BUGZillaLink" ma:index="30" nillable="true" ma:displayName="BUGZilla Link" ma:format="Dropdown" ma:hidden="true" ma:internalName="BUGZillaLink" ma:readOnly="false">
      <xsd:simpleType>
        <xsd:restriction base="dms:Text">
          <xsd:maxLength value="255"/>
        </xsd:restriction>
      </xsd:simpleType>
    </xsd:element>
    <xsd:element name="MediaServiceMetadata" ma:index="3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37" nillable="true" ma:displayName="Tags" ma:hidden="true" ma:internalName="MediaServiceAutoTags" ma:readOnly="true">
      <xsd:simpleType>
        <xsd:restriction base="dms:Text"/>
      </xsd:simpleType>
    </xsd:element>
    <xsd:element name="Risiko" ma:index="38" nillable="true" ma:displayName="Risiko" ma:default="---" ma:format="Dropdown" ma:hidden="true" ma:internalName="Risiko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lcf76f155ced4ddcb4097134ff3c332f" ma:index="39" nillable="true" ma:taxonomy="true" ma:internalName="lcf76f155ced4ddcb4097134ff3c332f" ma:taxonomyFieldName="MediaServiceImageTags" ma:displayName="Bildmarkierungen" ma:readOnly="false" ma:fieldId="{5cf76f15-5ced-4ddc-b409-7134ff3c332f}" ma:taxonomyMulti="true" ma:sspId="fb88be7b-f3f7-419b-8082-d2d294e39d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otential" ma:index="41" nillable="true" ma:displayName="Potential" ma:default="---" ma:format="Dropdown" ma:hidden="true" ma:internalName="Potential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MediaServiceObjectDetectorVersions" ma:index="4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4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4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4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A_x0020_relevant" ma:index="46" nillable="true" ma:displayName="LA relevant" ma:default="0" ma:description="" ma:hidden="true" ma:internalName="LA_x0020_relevant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4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Freigegeben für - Details" ma:hidden="true" ma:internalName="SharedWithDetails" ma:readOnly="true">
      <xsd:simpleType>
        <xsd:restriction base="dms:Note"/>
      </xsd:simpleType>
    </xsd:element>
    <xsd:element name="TaxCatchAll" ma:index="40" nillable="true" ma:displayName="Taxonomy Catch All Column" ma:hidden="true" ma:list="{1e9b054f-bf2b-45a9-8cea-63bee336a657}" ma:internalName="TaxCatchAll" ma:readOnly="false" ma:showField="CatchAllData" ma:web="41beaba4-dfff-4400-a6bd-c5d80bee4ea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55184d-4a20-49de-8209-fcc3faa9bd12">
      <Terms xmlns="http://schemas.microsoft.com/office/infopath/2007/PartnerControls"/>
    </lcf76f155ced4ddcb4097134ff3c332f>
    <TaxCatchAll xmlns="41beaba4-dfff-4400-a6bd-c5d80bee4ea4" xsi:nil="true"/>
    <SharedWithUsers xmlns="41beaba4-dfff-4400-a6bd-c5d80bee4ea4">
      <UserInfo>
        <DisplayName>Jones, Eric</DisplayName>
        <AccountId>151</AccountId>
        <AccountType/>
      </UserInfo>
    </SharedWithUsers>
    <_x00dc_bergebenanTM xmlns="0a55184d-4a20-49de-8209-fcc3faa9bd12">
      <UserInfo>
        <DisplayName/>
        <AccountId xsi:nil="true"/>
        <AccountType/>
      </UserInfo>
    </_x00dc_bergebenanTM>
    <Risiko xmlns="0a55184d-4a20-49de-8209-fcc3faa9bd12">---</Risiko>
    <Zuordnung xmlns="0a55184d-4a20-49de-8209-fcc3faa9bd12">templates</Zuordnung>
    <BugZillaNr_x002f_Bezeichnung xmlns="0a55184d-4a20-49de-8209-fcc3faa9bd12" xsi:nil="true"/>
    <_x00dc_bergabeTM xmlns="0a55184d-4a20-49de-8209-fcc3faa9bd12">false</_x00dc_bergabeTM>
    <Aufwand xmlns="0a55184d-4a20-49de-8209-fcc3faa9bd12">---</Aufwand>
    <Zust_x00e4_ndigkeit xmlns="0a55184d-4a20-49de-8209-fcc3faa9bd12">
      <UserInfo>
        <DisplayName/>
        <AccountId xsi:nil="true"/>
        <AccountType/>
      </UserInfo>
    </Zust_x00e4_ndigkeit>
    <KonzeptBeginn xmlns="0a55184d-4a20-49de-8209-fcc3faa9bd12" xsi:nil="true"/>
    <KonzeptTermin xmlns="0a55184d-4a20-49de-8209-fcc3faa9bd12" xsi:nil="true"/>
    <Dokumenttyp xmlns="0a55184d-4a20-49de-8209-fcc3faa9bd12">LSHT</Dokumenttyp>
    <Verantwortungsbereich xmlns="0a55184d-4a20-49de-8209-fcc3faa9bd12" xsi:nil="true"/>
    <Konzeptaufwand xmlns="0a55184d-4a20-49de-8209-fcc3faa9bd12" xsi:nil="true"/>
    <Schlagworte xmlns="0a55184d-4a20-49de-8209-fcc3faa9bd12" xsi:nil="true"/>
    <BUGZillaLink xmlns="0a55184d-4a20-49de-8209-fcc3faa9bd12" xsi:nil="true"/>
    <CONCRelease xmlns="0a55184d-4a20-49de-8209-fcc3faa9bd12" xsi:nil="true"/>
    <GIB_x0020_Release xmlns="0a55184d-4a20-49de-8209-fcc3faa9bd12" xsi:nil="true"/>
    <Potential xmlns="0a55184d-4a20-49de-8209-fcc3faa9bd12">---</Potential>
    <JiraSchl_x00fc_ssel xmlns="0a55184d-4a20-49de-8209-fcc3faa9bd12" xsi:nil="true"/>
    <Status xmlns="0a55184d-4a20-49de-8209-fcc3faa9bd12">pending</Status>
    <REALAufwand xmlns="0a55184d-4a20-49de-8209-fcc3faa9bd12" xsi:nil="true"/>
    <Sprache xmlns="0a55184d-4a20-49de-8209-fcc3faa9bd12">DE</Sprache>
    <LA_x0020_relevant xmlns="0a55184d-4a20-49de-8209-fcc3faa9bd12">false</LA_x0020_relevant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3BFC480-E637-4F03-A163-4A3B0D9F4F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138B5E9-94A7-4F0B-B1B2-607700BD25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0a55184d-4a20-49de-8209-fcc3faa9bd12"/>
    <ds:schemaRef ds:uri="41beaba4-dfff-4400-a6bd-c5d80bee4ea4"/>
  </ds:schemaRefs>
</ds:datastoreItem>
</file>

<file path=customXml/itemProps4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LSHT_PRJNR_TOPIC_DE-EN_2024</Template>
  <TotalTime>0</TotalTime>
  <Pages>1</Pages>
  <Words>269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ifm Vorlage Leadsheet</vt:lpstr>
    </vt:vector>
  </TitlesOfParts>
  <Manager>Bjoern.Dunkel@ifm.com</Manager>
  <Company>ifm business solutions</Company>
  <LinksUpToDate>false</LinksUpToDate>
  <CharactersWithSpaces>1962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ifm Vorlage Leadsheet</dc:title>
  <dc:creator>Fritz, Dirk</dc:creator>
  <cp:keywords>Vorlage, Leadsheet</cp:keywords>
  <dc:description/>
  <cp:lastModifiedBy>Fritz, Dirk</cp:lastModifiedBy>
  <cp:revision>3</cp:revision>
  <cp:lastPrinted>2013-07-09T09:25:00Z</cp:lastPrinted>
  <dcterms:created xsi:type="dcterms:W3CDTF">2024-11-20T07:09:00Z</dcterms:created>
  <dcterms:modified xsi:type="dcterms:W3CDTF">2024-11-20T07:26:00Z</dcterms:modified>
  <cp:category>Vorlagen</cp:category>
  <cp:contentStatus>freigegeben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6f5e21dc-baf1-4e71-8c37-c0e73198cb76</vt:lpwstr>
  </property>
  <property fmtid="{D5CDD505-2E9C-101B-9397-08002B2CF9AE}" pid="5" name="MediaServiceImageTags">
    <vt:lpwstr/>
  </property>
  <property fmtid="{D5CDD505-2E9C-101B-9397-08002B2CF9AE}" pid="6" name="ClassificationContentMarkingFooterShapeIds">
    <vt:lpwstr>73227da8,4756e898,665c58e,7758c7d2,2d3ab502,2b59a18a,556f9ae1,761f5b72,7d2edeaf,303e9fdb,4ade37e8,2583e314,1c3a2943,1fa64099,e3ed72f,75545454,7d6d9b66,10cb1f05</vt:lpwstr>
  </property>
  <property fmtid="{D5CDD505-2E9C-101B-9397-08002B2CF9AE}" pid="7" name="ClassificationContentMarkingFooterFontProps">
    <vt:lpwstr>#000000,10,Calibri</vt:lpwstr>
  </property>
  <property fmtid="{D5CDD505-2E9C-101B-9397-08002B2CF9AE}" pid="8" name="ClassificationContentMarkingFooterText">
    <vt:lpwstr>INTERNAL</vt:lpwstr>
  </property>
  <property fmtid="{D5CDD505-2E9C-101B-9397-08002B2CF9AE}" pid="9" name="MSIP_Label_e97c528e-e8db-4a71-b5cb-4edd5b40a06c_Enabled">
    <vt:lpwstr>true</vt:lpwstr>
  </property>
  <property fmtid="{D5CDD505-2E9C-101B-9397-08002B2CF9AE}" pid="10" name="MSIP_Label_e97c528e-e8db-4a71-b5cb-4edd5b40a06c_SetDate">
    <vt:lpwstr>2024-11-20T06:51:10Z</vt:lpwstr>
  </property>
  <property fmtid="{D5CDD505-2E9C-101B-9397-08002B2CF9AE}" pid="11" name="MSIP_Label_e97c528e-e8db-4a71-b5cb-4edd5b40a06c_Method">
    <vt:lpwstr>Standard</vt:lpwstr>
  </property>
  <property fmtid="{D5CDD505-2E9C-101B-9397-08002B2CF9AE}" pid="12" name="MSIP_Label_e97c528e-e8db-4a71-b5cb-4edd5b40a06c_Name">
    <vt:lpwstr>ifminternal</vt:lpwstr>
  </property>
  <property fmtid="{D5CDD505-2E9C-101B-9397-08002B2CF9AE}" pid="13" name="MSIP_Label_e97c528e-e8db-4a71-b5cb-4edd5b40a06c_SiteId">
    <vt:lpwstr>2782ef14-4849-46b4-b90d-d7e83fc425ca</vt:lpwstr>
  </property>
  <property fmtid="{D5CDD505-2E9C-101B-9397-08002B2CF9AE}" pid="14" name="MSIP_Label_e97c528e-e8db-4a71-b5cb-4edd5b40a06c_ActionId">
    <vt:lpwstr>7ee9cc2a-ed10-4af9-b846-85471c37fdda</vt:lpwstr>
  </property>
  <property fmtid="{D5CDD505-2E9C-101B-9397-08002B2CF9AE}" pid="15" name="MSIP_Label_e97c528e-e8db-4a71-b5cb-4edd5b40a06c_ContentBits">
    <vt:lpwstr>2</vt:lpwstr>
  </property>
</Properties>
</file>