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ellenraster"/>
        <w:tblW w:w="9639" w:type="dxa"/>
        <w:tblLook w:val="04A0" w:firstRow="1" w:lastRow="0" w:firstColumn="1" w:lastColumn="0" w:noHBand="0" w:noVBand="1"/>
      </w:tblPr>
      <w:tblGrid>
        <w:gridCol w:w="9639"/>
      </w:tblGrid>
      <w:tr w:rsidR="00BA2B0F" w:rsidRPr="001E5486" w14:paraId="7C5847F2" w14:textId="77777777" w:rsidTr="00D7432D">
        <w:trPr>
          <w:trHeight w:val="7230"/>
        </w:trPr>
        <w:tc>
          <w:tcPr>
            <w:tcW w:w="96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B085D3" w14:textId="77777777" w:rsidR="00BA2B0F" w:rsidRPr="00ED67B8" w:rsidRDefault="00BA2B0F" w:rsidP="00BA2B0F">
            <w:pPr>
              <w:pStyle w:val="BPnormalerTextChar"/>
              <w:rPr>
                <w:rFonts w:cs="Arial"/>
                <w:color w:val="808080" w:themeColor="background1" w:themeShade="80"/>
                <w:sz w:val="31"/>
                <w:szCs w:val="31"/>
                <w:lang w:val="en-US"/>
              </w:rPr>
            </w:pPr>
            <w:bookmarkStart w:id="0" w:name="_Toc105991751"/>
            <w:r w:rsidRPr="00ED67B8">
              <w:rPr>
                <w:rFonts w:cs="Arial"/>
                <w:color w:val="808080" w:themeColor="background1" w:themeShade="80"/>
                <w:sz w:val="31"/>
                <w:szCs w:val="31"/>
                <w:lang w:val="en-US"/>
              </w:rPr>
              <w:t>DOKUMENTATION</w:t>
            </w:r>
          </w:p>
          <w:p w14:paraId="380ACF90" w14:textId="5FE1D46D" w:rsidR="00BA2B0F" w:rsidRPr="00ED67B8" w:rsidRDefault="00ED67B8" w:rsidP="00BA2B0F">
            <w:pPr>
              <w:pStyle w:val="BPnormalerTextChar"/>
              <w:rPr>
                <w:rFonts w:cs="Arial"/>
                <w:color w:val="3B3838" w:themeColor="background2" w:themeShade="40"/>
                <w:sz w:val="40"/>
                <w:szCs w:val="40"/>
                <w:lang w:val="en-US"/>
              </w:rPr>
            </w:pPr>
            <w:r w:rsidRPr="00ED67B8">
              <w:rPr>
                <w:rFonts w:cs="Arial"/>
                <w:color w:val="3B3838" w:themeColor="background2" w:themeShade="40"/>
                <w:sz w:val="40"/>
                <w:szCs w:val="40"/>
                <w:lang w:val="en-US"/>
              </w:rPr>
              <w:t>TESTPLAN</w:t>
            </w:r>
            <w:r>
              <w:rPr>
                <w:rFonts w:cs="Arial"/>
                <w:color w:val="3B3838" w:themeColor="background2" w:themeShade="40"/>
                <w:sz w:val="40"/>
                <w:szCs w:val="40"/>
                <w:lang w:val="en-US"/>
              </w:rPr>
              <w:t xml:space="preserve"> </w:t>
            </w:r>
            <w:r w:rsidRPr="00ED67B8">
              <w:rPr>
                <w:rFonts w:cs="Arial"/>
                <w:color w:val="3B3838" w:themeColor="background2" w:themeShade="40"/>
                <w:sz w:val="40"/>
                <w:szCs w:val="40"/>
                <w:lang w:val="en-US"/>
              </w:rPr>
              <w:t>-</w:t>
            </w:r>
            <w:r>
              <w:rPr>
                <w:rFonts w:cs="Arial"/>
                <w:color w:val="3B3838" w:themeColor="background2" w:themeShade="40"/>
                <w:sz w:val="40"/>
                <w:szCs w:val="40"/>
                <w:lang w:val="en-US"/>
              </w:rPr>
              <w:t xml:space="preserve"> </w:t>
            </w:r>
            <w:r w:rsidRPr="00ED67B8">
              <w:rPr>
                <w:rFonts w:cs="Arial"/>
                <w:color w:val="3B3838" w:themeColor="background2" w:themeShade="40"/>
                <w:sz w:val="40"/>
                <w:szCs w:val="40"/>
                <w:lang w:val="en-US"/>
              </w:rPr>
              <w:t>USE CASE</w:t>
            </w:r>
          </w:p>
          <w:p w14:paraId="11C98DF9" w14:textId="7415B0FA" w:rsidR="000C4C4A" w:rsidRPr="001E5486" w:rsidRDefault="00ED67B8" w:rsidP="00BA2B0F">
            <w:pPr>
              <w:pStyle w:val="Titel"/>
              <w:rPr>
                <w:rFonts w:cs="Arial"/>
                <w:b w:val="0"/>
                <w:color w:val="3B3838" w:themeColor="background2" w:themeShade="40"/>
                <w:sz w:val="36"/>
                <w:szCs w:val="36"/>
              </w:rPr>
            </w:pPr>
            <w:r w:rsidRPr="001E5486">
              <w:rPr>
                <w:rFonts w:cs="Arial"/>
                <w:b w:val="0"/>
                <w:color w:val="3B3838" w:themeColor="background2" w:themeShade="40"/>
                <w:sz w:val="36"/>
                <w:szCs w:val="36"/>
              </w:rPr>
              <w:t xml:space="preserve">GIB </w:t>
            </w:r>
            <w:proofErr w:type="spellStart"/>
            <w:r w:rsidRPr="001E5486">
              <w:rPr>
                <w:rFonts w:cs="Arial"/>
                <w:b w:val="0"/>
                <w:color w:val="3B3838" w:themeColor="background2" w:themeShade="40"/>
                <w:sz w:val="36"/>
                <w:szCs w:val="36"/>
              </w:rPr>
              <w:t>Operations</w:t>
            </w:r>
            <w:proofErr w:type="spellEnd"/>
            <w:r w:rsidR="001E5486" w:rsidRPr="001E5486">
              <w:rPr>
                <w:rFonts w:cs="Arial"/>
                <w:b w:val="0"/>
                <w:color w:val="3B3838" w:themeColor="background2" w:themeShade="40"/>
                <w:sz w:val="36"/>
                <w:szCs w:val="36"/>
              </w:rPr>
              <w:t xml:space="preserve"> </w:t>
            </w:r>
            <w:r w:rsidRPr="001E5486">
              <w:rPr>
                <w:rFonts w:cs="Arial"/>
                <w:b w:val="0"/>
                <w:color w:val="3B3838" w:themeColor="background2" w:themeShade="40"/>
                <w:sz w:val="36"/>
                <w:szCs w:val="36"/>
              </w:rPr>
              <w:br/>
            </w:r>
            <w:r w:rsidRPr="001E5486">
              <w:rPr>
                <w:rFonts w:cs="Arial"/>
                <w:color w:val="ED7D31" w:themeColor="accent2"/>
                <w:sz w:val="36"/>
                <w:szCs w:val="36"/>
              </w:rPr>
              <w:t>nur intern gültig!</w:t>
            </w:r>
          </w:p>
        </w:tc>
      </w:tr>
      <w:tr w:rsidR="00BA2B0F" w:rsidRPr="005A2518" w14:paraId="055311F3" w14:textId="77777777" w:rsidTr="00724BD7">
        <w:trPr>
          <w:trHeight w:val="6103"/>
        </w:trPr>
        <w:tc>
          <w:tcPr>
            <w:tcW w:w="963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1CCFB7C" w14:textId="5E7E248F" w:rsidR="00BA2B0F" w:rsidRPr="00254B58" w:rsidRDefault="0040256A" w:rsidP="00BA2B0F">
            <w:pPr>
              <w:pStyle w:val="Titel"/>
              <w:rPr>
                <w:rFonts w:cs="Arial"/>
                <w:b w:val="0"/>
                <w:color w:val="3B3838" w:themeColor="background2" w:themeShade="40"/>
                <w:sz w:val="32"/>
                <w:szCs w:val="32"/>
              </w:rPr>
            </w:pPr>
            <w:r>
              <w:rPr>
                <w:rFonts w:cs="Arial"/>
                <w:b w:val="0"/>
                <w:color w:val="3B3838" w:themeColor="background2" w:themeShade="40"/>
                <w:sz w:val="32"/>
                <w:szCs w:val="32"/>
              </w:rPr>
              <w:t xml:space="preserve">Release </w:t>
            </w:r>
            <w:r w:rsidR="00ED67B8">
              <w:rPr>
                <w:rFonts w:cs="Arial"/>
                <w:b w:val="0"/>
                <w:color w:val="3B3838" w:themeColor="background2" w:themeShade="40"/>
                <w:sz w:val="32"/>
                <w:szCs w:val="32"/>
              </w:rPr>
              <w:t>23</w:t>
            </w:r>
            <w:r>
              <w:rPr>
                <w:rFonts w:cs="Arial"/>
                <w:b w:val="0"/>
                <w:color w:val="3B3838" w:themeColor="background2" w:themeShade="40"/>
                <w:sz w:val="32"/>
                <w:szCs w:val="32"/>
              </w:rPr>
              <w:t>.</w:t>
            </w:r>
            <w:r w:rsidR="00ED67B8">
              <w:rPr>
                <w:rFonts w:cs="Arial"/>
                <w:b w:val="0"/>
                <w:color w:val="3B3838" w:themeColor="background2" w:themeShade="40"/>
                <w:sz w:val="32"/>
                <w:szCs w:val="32"/>
              </w:rPr>
              <w:t>0</w:t>
            </w:r>
            <w:r>
              <w:rPr>
                <w:rFonts w:cs="Arial"/>
                <w:b w:val="0"/>
                <w:color w:val="3B3838" w:themeColor="background2" w:themeShade="40"/>
                <w:sz w:val="32"/>
                <w:szCs w:val="32"/>
              </w:rPr>
              <w:t xml:space="preserve">, </w:t>
            </w:r>
            <w:r w:rsidR="00BA2B0F" w:rsidRPr="00254B58">
              <w:rPr>
                <w:rFonts w:cs="Arial"/>
                <w:b w:val="0"/>
                <w:color w:val="3B3838" w:themeColor="background2" w:themeShade="40"/>
                <w:sz w:val="32"/>
                <w:szCs w:val="32"/>
              </w:rPr>
              <w:t xml:space="preserve">Version </w:t>
            </w:r>
            <w:r w:rsidR="00ED67B8">
              <w:rPr>
                <w:rFonts w:cs="Arial"/>
                <w:b w:val="0"/>
                <w:color w:val="3B3838" w:themeColor="background2" w:themeShade="40"/>
                <w:sz w:val="32"/>
                <w:szCs w:val="32"/>
              </w:rPr>
              <w:t>1</w:t>
            </w:r>
            <w:r w:rsidR="000C4C4A" w:rsidRPr="00254B58">
              <w:rPr>
                <w:rFonts w:cs="Arial"/>
                <w:b w:val="0"/>
                <w:color w:val="3B3838" w:themeColor="background2" w:themeShade="40"/>
                <w:sz w:val="32"/>
                <w:szCs w:val="32"/>
              </w:rPr>
              <w:t>.</w:t>
            </w:r>
            <w:r w:rsidR="00ED67B8">
              <w:rPr>
                <w:rFonts w:cs="Arial"/>
                <w:b w:val="0"/>
                <w:color w:val="3B3838" w:themeColor="background2" w:themeShade="40"/>
                <w:sz w:val="32"/>
                <w:szCs w:val="32"/>
              </w:rPr>
              <w:t>0</w:t>
            </w:r>
            <w:r w:rsidR="000C4C4A" w:rsidRPr="00254B58">
              <w:rPr>
                <w:rFonts w:cs="Arial"/>
                <w:b w:val="0"/>
                <w:color w:val="3B3838" w:themeColor="background2" w:themeShade="40"/>
                <w:sz w:val="32"/>
                <w:szCs w:val="32"/>
              </w:rPr>
              <w:t xml:space="preserve"> </w:t>
            </w:r>
            <w:r w:rsidR="00ED67B8">
              <w:rPr>
                <w:rFonts w:cs="Arial"/>
                <w:b w:val="0"/>
                <w:color w:val="3B3838" w:themeColor="background2" w:themeShade="40"/>
                <w:sz w:val="32"/>
                <w:szCs w:val="32"/>
              </w:rPr>
              <w:t>Deutsch</w:t>
            </w:r>
          </w:p>
          <w:p w14:paraId="0FD8A588" w14:textId="54932912" w:rsidR="00BA2B0F" w:rsidRPr="00B60C70" w:rsidRDefault="000C4C4A" w:rsidP="00B60C70">
            <w:pPr>
              <w:pStyle w:val="BPnormalerTextChar"/>
              <w:rPr>
                <w:rFonts w:cs="Arial"/>
                <w:color w:val="002060"/>
                <w:sz w:val="28"/>
                <w:szCs w:val="28"/>
              </w:rPr>
            </w:pPr>
            <w:r w:rsidRPr="00254B58">
              <w:rPr>
                <w:rFonts w:cs="Arial"/>
                <w:color w:val="3B3838" w:themeColor="background2" w:themeShade="40"/>
                <w:sz w:val="28"/>
                <w:szCs w:val="28"/>
              </w:rPr>
              <w:t xml:space="preserve">Gültig ab </w:t>
            </w:r>
            <w:r w:rsidR="00ED67B8">
              <w:rPr>
                <w:rFonts w:cs="Arial"/>
                <w:color w:val="3B3838" w:themeColor="background2" w:themeShade="40"/>
                <w:sz w:val="28"/>
                <w:szCs w:val="28"/>
              </w:rPr>
              <w:t>01</w:t>
            </w:r>
            <w:r w:rsidR="00BA2B0F" w:rsidRPr="00254B58">
              <w:rPr>
                <w:rFonts w:cs="Arial"/>
                <w:color w:val="3B3838" w:themeColor="background2" w:themeShade="40"/>
                <w:sz w:val="28"/>
                <w:szCs w:val="28"/>
              </w:rPr>
              <w:t xml:space="preserve">. </w:t>
            </w:r>
            <w:r w:rsidR="00ED67B8">
              <w:rPr>
                <w:rFonts w:cs="Arial"/>
                <w:color w:val="3B3838" w:themeColor="background2" w:themeShade="40"/>
                <w:sz w:val="28"/>
                <w:szCs w:val="28"/>
              </w:rPr>
              <w:t>Februar</w:t>
            </w:r>
            <w:r w:rsidR="00BA2B0F" w:rsidRPr="00254B58">
              <w:rPr>
                <w:rFonts w:cs="Arial"/>
                <w:color w:val="3B3838" w:themeColor="background2" w:themeShade="40"/>
                <w:sz w:val="28"/>
                <w:szCs w:val="28"/>
              </w:rPr>
              <w:t xml:space="preserve"> </w:t>
            </w:r>
            <w:r w:rsidR="00ED67B8">
              <w:rPr>
                <w:rFonts w:cs="Arial"/>
                <w:color w:val="3B3838" w:themeColor="background2" w:themeShade="40"/>
                <w:sz w:val="28"/>
                <w:szCs w:val="28"/>
              </w:rPr>
              <w:t>2022</w:t>
            </w:r>
          </w:p>
        </w:tc>
      </w:tr>
    </w:tbl>
    <w:p w14:paraId="5EE44BF3" w14:textId="77777777" w:rsidR="0058212E" w:rsidRPr="00446A3B" w:rsidRDefault="0058212E" w:rsidP="00460CEA">
      <w:pPr>
        <w:pStyle w:val="BPTabelle"/>
      </w:pPr>
      <w:r w:rsidRPr="00D40BD3">
        <w:br w:type="page"/>
      </w:r>
    </w:p>
    <w:p w14:paraId="083FF65D" w14:textId="37A35D6F" w:rsidR="00254B58" w:rsidRDefault="00ED67B8" w:rsidP="00254B58">
      <w:pPr>
        <w:pStyle w:val="BPUeberschrift1"/>
      </w:pPr>
      <w:bookmarkStart w:id="1" w:name="_Toc97719718"/>
      <w:bookmarkStart w:id="2" w:name="_Toc340147761"/>
      <w:r>
        <w:lastRenderedPageBreak/>
        <w:t>Vorwort</w:t>
      </w:r>
      <w:bookmarkEnd w:id="1"/>
    </w:p>
    <w:p w14:paraId="18DAF5BA" w14:textId="026ED045" w:rsidR="00254B58" w:rsidRDefault="00ED67B8" w:rsidP="00254B58">
      <w:pPr>
        <w:pStyle w:val="BPnormalerText"/>
      </w:pPr>
      <w:r>
        <w:t xml:space="preserve">Dieses Dokument ist eine Vorlage. Es enthält Vorschläge, die mit dem vorliegenden Use Case angepasst werden, kann. Die Gliederungspunkte sind optional. Das heißt, sollte mehrere Aspekte/Punkte im Dokument benötigt werden, kann dies gerne angepasst werden. </w:t>
      </w:r>
    </w:p>
    <w:p w14:paraId="5F312E70" w14:textId="41803B09" w:rsidR="00ED67B8" w:rsidRDefault="00ED67B8" w:rsidP="00254B58">
      <w:pPr>
        <w:pStyle w:val="BPnormalerText"/>
      </w:pPr>
    </w:p>
    <w:p w14:paraId="242D032A" w14:textId="77777777" w:rsidR="00ED67B8" w:rsidRPr="002D23C5" w:rsidRDefault="00ED67B8" w:rsidP="00ED67B8">
      <w:pPr>
        <w:pStyle w:val="BPUeberschrift2"/>
        <w:rPr>
          <w:i w:val="0"/>
          <w:iCs w:val="0"/>
        </w:rPr>
      </w:pPr>
      <w:bookmarkStart w:id="3" w:name="_Toc97719719"/>
      <w:r w:rsidRPr="002D23C5">
        <w:rPr>
          <w:i w:val="0"/>
          <w:iCs w:val="0"/>
        </w:rPr>
        <w:t>USE CASE</w:t>
      </w:r>
      <w:bookmarkEnd w:id="3"/>
    </w:p>
    <w:tbl>
      <w:tblPr>
        <w:tblW w:w="6905" w:type="dxa"/>
        <w:tblInd w:w="-5" w:type="dxa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1E0" w:firstRow="1" w:lastRow="1" w:firstColumn="1" w:lastColumn="1" w:noHBand="0" w:noVBand="0"/>
      </w:tblPr>
      <w:tblGrid>
        <w:gridCol w:w="799"/>
        <w:gridCol w:w="1019"/>
        <w:gridCol w:w="2462"/>
        <w:gridCol w:w="885"/>
        <w:gridCol w:w="1228"/>
        <w:gridCol w:w="2278"/>
      </w:tblGrid>
      <w:tr w:rsidR="002448AD" w:rsidRPr="000C766B" w14:paraId="68074E80" w14:textId="5563B9C4" w:rsidTr="00DD5986">
        <w:trPr>
          <w:trHeight w:val="700"/>
        </w:trPr>
        <w:tc>
          <w:tcPr>
            <w:tcW w:w="540" w:type="dxa"/>
            <w:shd w:val="clear" w:color="auto" w:fill="D9D9D9" w:themeFill="background1" w:themeFillShade="D9"/>
          </w:tcPr>
          <w:p w14:paraId="6DDF1821" w14:textId="3CA5ACC1" w:rsidR="002448AD" w:rsidRPr="000C766B" w:rsidRDefault="002448AD" w:rsidP="002448AD">
            <w:pPr>
              <w:pStyle w:val="BPTabelleTitel"/>
            </w:pPr>
            <w:r>
              <w:t>Use Case ID</w:t>
            </w:r>
          </w:p>
        </w:tc>
        <w:tc>
          <w:tcPr>
            <w:tcW w:w="1359" w:type="dxa"/>
            <w:shd w:val="clear" w:color="auto" w:fill="D9D9D9" w:themeFill="background1" w:themeFillShade="D9"/>
          </w:tcPr>
          <w:p w14:paraId="63600119" w14:textId="3BB7772F" w:rsidR="002448AD" w:rsidRDefault="002448AD" w:rsidP="002448AD">
            <w:pPr>
              <w:pStyle w:val="BPTabelleTitel"/>
            </w:pPr>
            <w:r>
              <w:t>Erstellt von</w:t>
            </w:r>
          </w:p>
        </w:tc>
        <w:tc>
          <w:tcPr>
            <w:tcW w:w="1465" w:type="dxa"/>
            <w:shd w:val="clear" w:color="auto" w:fill="D9D9D9" w:themeFill="background1" w:themeFillShade="D9"/>
          </w:tcPr>
          <w:p w14:paraId="22AD9AD5" w14:textId="3D353E53" w:rsidR="002448AD" w:rsidRPr="000C766B" w:rsidRDefault="002448AD" w:rsidP="002448AD">
            <w:pPr>
              <w:pStyle w:val="BPTabelleTitel"/>
            </w:pPr>
            <w:r>
              <w:t>Testbedingungen/</w:t>
            </w:r>
            <w:r>
              <w:br/>
              <w:t>Voraussetzungen</w:t>
            </w:r>
          </w:p>
        </w:tc>
        <w:tc>
          <w:tcPr>
            <w:tcW w:w="515" w:type="dxa"/>
            <w:shd w:val="clear" w:color="auto" w:fill="D9D9D9" w:themeFill="background1" w:themeFillShade="D9"/>
          </w:tcPr>
          <w:p w14:paraId="7919A622" w14:textId="279EC1E6" w:rsidR="002448AD" w:rsidRPr="000C766B" w:rsidRDefault="002448AD" w:rsidP="002448AD">
            <w:pPr>
              <w:pStyle w:val="BPTabelleTitel"/>
            </w:pPr>
            <w:r>
              <w:t xml:space="preserve">BUG ID </w:t>
            </w:r>
          </w:p>
        </w:tc>
        <w:tc>
          <w:tcPr>
            <w:tcW w:w="830" w:type="dxa"/>
            <w:shd w:val="clear" w:color="auto" w:fill="D9D9D9" w:themeFill="background1" w:themeFillShade="D9"/>
          </w:tcPr>
          <w:p w14:paraId="0D954E10" w14:textId="5916A594" w:rsidR="002448AD" w:rsidRDefault="002448AD" w:rsidP="002448AD">
            <w:pPr>
              <w:pStyle w:val="BPTabelleTitel"/>
            </w:pPr>
            <w:proofErr w:type="spellStart"/>
            <w:r>
              <w:t>Success</w:t>
            </w:r>
            <w:proofErr w:type="spellEnd"/>
            <w:r>
              <w:t>/</w:t>
            </w:r>
            <w:r>
              <w:br/>
            </w:r>
            <w:proofErr w:type="spellStart"/>
            <w:r>
              <w:t>Failure</w:t>
            </w:r>
            <w:proofErr w:type="spellEnd"/>
          </w:p>
        </w:tc>
        <w:tc>
          <w:tcPr>
            <w:tcW w:w="2196" w:type="dxa"/>
            <w:shd w:val="clear" w:color="auto" w:fill="D9D9D9" w:themeFill="background1" w:themeFillShade="D9"/>
          </w:tcPr>
          <w:p w14:paraId="6DDA8066" w14:textId="218C049F" w:rsidR="002448AD" w:rsidRDefault="002448AD" w:rsidP="002448AD">
            <w:pPr>
              <w:pStyle w:val="BPTabelleTitel"/>
            </w:pPr>
            <w:r>
              <w:t>Zusammenfassung</w:t>
            </w:r>
          </w:p>
        </w:tc>
      </w:tr>
      <w:tr w:rsidR="002448AD" w:rsidRPr="00ED67B8" w14:paraId="28527D67" w14:textId="727CADFB" w:rsidTr="00DD5986">
        <w:trPr>
          <w:trHeight w:val="2083"/>
        </w:trPr>
        <w:tc>
          <w:tcPr>
            <w:tcW w:w="540" w:type="dxa"/>
          </w:tcPr>
          <w:p w14:paraId="7B5B70EB" w14:textId="0251A018" w:rsidR="002448AD" w:rsidRPr="000C766B" w:rsidRDefault="002448AD" w:rsidP="002448AD">
            <w:pPr>
              <w:pStyle w:val="BPTabelle"/>
            </w:pPr>
            <w:r>
              <w:t>1</w:t>
            </w:r>
          </w:p>
        </w:tc>
        <w:tc>
          <w:tcPr>
            <w:tcW w:w="1359" w:type="dxa"/>
          </w:tcPr>
          <w:p w14:paraId="126890E9" w14:textId="0B34181D" w:rsidR="002448AD" w:rsidRDefault="001E5486" w:rsidP="002448AD">
            <w:pPr>
              <w:pStyle w:val="BPTabelle"/>
            </w:pPr>
            <w:r>
              <w:t>LAW</w:t>
            </w:r>
          </w:p>
        </w:tc>
        <w:tc>
          <w:tcPr>
            <w:tcW w:w="1465" w:type="dxa"/>
          </w:tcPr>
          <w:p w14:paraId="63FCE211" w14:textId="1FB4E2F0" w:rsidR="001E5486" w:rsidRPr="00ED67B8" w:rsidRDefault="002448AD" w:rsidP="001E5486">
            <w:pPr>
              <w:pStyle w:val="BPTabelle"/>
            </w:pPr>
            <w:r>
              <w:t>System:FQ0/Q74/</w:t>
            </w:r>
            <w:r w:rsidR="001E5486">
              <w:t>M52</w:t>
            </w:r>
            <w:r>
              <w:br/>
            </w:r>
            <w:r>
              <w:br/>
            </w:r>
            <w:r>
              <w:br/>
            </w:r>
          </w:p>
          <w:p w14:paraId="7E07E133" w14:textId="688DD385" w:rsidR="002448AD" w:rsidRPr="00ED67B8" w:rsidRDefault="002448AD" w:rsidP="002448AD">
            <w:pPr>
              <w:pStyle w:val="BPTabelle"/>
            </w:pPr>
          </w:p>
        </w:tc>
        <w:tc>
          <w:tcPr>
            <w:tcW w:w="515" w:type="dxa"/>
          </w:tcPr>
          <w:p w14:paraId="0F576F38" w14:textId="2C433F15" w:rsidR="002448AD" w:rsidRPr="002528F8" w:rsidRDefault="001E5486" w:rsidP="002448AD">
            <w:pPr>
              <w:pStyle w:val="BPTabelle"/>
            </w:pPr>
            <w:r>
              <w:t>14670</w:t>
            </w:r>
          </w:p>
        </w:tc>
        <w:tc>
          <w:tcPr>
            <w:tcW w:w="830" w:type="dxa"/>
          </w:tcPr>
          <w:p w14:paraId="434864FF" w14:textId="6CB066C9" w:rsidR="002448AD" w:rsidRPr="00ED67B8" w:rsidRDefault="002448AD" w:rsidP="002448AD">
            <w:pPr>
              <w:pStyle w:val="BPTabelle"/>
            </w:pPr>
            <w:proofErr w:type="spellStart"/>
            <w:r>
              <w:t>i.O</w:t>
            </w:r>
            <w:proofErr w:type="spellEnd"/>
            <w:r>
              <w:t>.</w:t>
            </w:r>
          </w:p>
        </w:tc>
        <w:tc>
          <w:tcPr>
            <w:tcW w:w="2196" w:type="dxa"/>
          </w:tcPr>
          <w:p w14:paraId="342B69CD" w14:textId="3E2F1566" w:rsidR="002448AD" w:rsidRPr="00ED67B8" w:rsidRDefault="002448AD" w:rsidP="002448AD">
            <w:pPr>
              <w:pStyle w:val="BPTabelle"/>
            </w:pPr>
            <w:r>
              <w:t>&lt; &lt; Der Text enthält die Wegbeschreibung des Bugs, das spezifizierte Problem und Lösung bei erfolgreichem Ergebnis&gt;&gt;</w:t>
            </w:r>
          </w:p>
        </w:tc>
      </w:tr>
      <w:tr w:rsidR="002448AD" w:rsidRPr="00ED67B8" w14:paraId="13AB859A" w14:textId="00869B71" w:rsidTr="00DD5986">
        <w:trPr>
          <w:trHeight w:val="423"/>
        </w:trPr>
        <w:tc>
          <w:tcPr>
            <w:tcW w:w="540" w:type="dxa"/>
          </w:tcPr>
          <w:p w14:paraId="7FA1ABE2" w14:textId="0B476088" w:rsidR="002448AD" w:rsidRPr="00ED67B8" w:rsidRDefault="002448AD" w:rsidP="002448AD">
            <w:pPr>
              <w:pStyle w:val="BPTabelle"/>
            </w:pPr>
            <w:r>
              <w:t>2</w:t>
            </w:r>
          </w:p>
        </w:tc>
        <w:tc>
          <w:tcPr>
            <w:tcW w:w="1359" w:type="dxa"/>
          </w:tcPr>
          <w:p w14:paraId="24A51CA4" w14:textId="77777777" w:rsidR="002448AD" w:rsidRPr="00ED67B8" w:rsidRDefault="002448AD" w:rsidP="002448AD">
            <w:pPr>
              <w:pStyle w:val="BPTabelle"/>
            </w:pPr>
          </w:p>
        </w:tc>
        <w:tc>
          <w:tcPr>
            <w:tcW w:w="1465" w:type="dxa"/>
          </w:tcPr>
          <w:p w14:paraId="784C0AA3" w14:textId="508BF790" w:rsidR="002448AD" w:rsidRPr="00ED67B8" w:rsidRDefault="002448AD" w:rsidP="002448AD">
            <w:pPr>
              <w:pStyle w:val="BPTabelle"/>
            </w:pPr>
          </w:p>
        </w:tc>
        <w:tc>
          <w:tcPr>
            <w:tcW w:w="515" w:type="dxa"/>
          </w:tcPr>
          <w:p w14:paraId="18411411" w14:textId="77777777" w:rsidR="002448AD" w:rsidRPr="00ED67B8" w:rsidRDefault="002448AD" w:rsidP="002448AD">
            <w:pPr>
              <w:pStyle w:val="BPTabelle"/>
            </w:pPr>
          </w:p>
        </w:tc>
        <w:tc>
          <w:tcPr>
            <w:tcW w:w="830" w:type="dxa"/>
          </w:tcPr>
          <w:p w14:paraId="71BC593E" w14:textId="77777777" w:rsidR="002448AD" w:rsidRPr="00ED67B8" w:rsidRDefault="002448AD" w:rsidP="002448AD">
            <w:pPr>
              <w:pStyle w:val="BPTabelle"/>
            </w:pPr>
          </w:p>
        </w:tc>
        <w:tc>
          <w:tcPr>
            <w:tcW w:w="2196" w:type="dxa"/>
          </w:tcPr>
          <w:p w14:paraId="4705F9D8" w14:textId="6069E217" w:rsidR="002448AD" w:rsidRPr="00ED67B8" w:rsidRDefault="002448AD" w:rsidP="002448AD">
            <w:pPr>
              <w:pStyle w:val="BPTabelle"/>
            </w:pPr>
            <w:r>
              <w:t>&lt;&lt; Bei nicht erfolgreichem Ergebnis wir die Wegbeschreibung des Bugs, das spezifizierte Problem und Ergebnis in der Zweitprüfung/Use</w:t>
            </w:r>
            <w:r w:rsidR="002D23C5">
              <w:t xml:space="preserve"> C</w:t>
            </w:r>
            <w:r>
              <w:t>ase 2 festgehalten</w:t>
            </w:r>
            <w:r w:rsidR="002D23C5">
              <w:t xml:space="preserve"> </w:t>
            </w:r>
            <w:r>
              <w:t>&gt;&gt;</w:t>
            </w:r>
          </w:p>
        </w:tc>
      </w:tr>
      <w:tr w:rsidR="002448AD" w:rsidRPr="00ED67B8" w14:paraId="110FE272" w14:textId="77777777" w:rsidTr="00DD5986">
        <w:trPr>
          <w:trHeight w:val="423"/>
        </w:trPr>
        <w:tc>
          <w:tcPr>
            <w:tcW w:w="540" w:type="dxa"/>
          </w:tcPr>
          <w:p w14:paraId="0B276262" w14:textId="296EF5A0" w:rsidR="002448AD" w:rsidRDefault="002448AD" w:rsidP="002448AD">
            <w:pPr>
              <w:pStyle w:val="BPTabelle"/>
            </w:pPr>
            <w:r>
              <w:t>3</w:t>
            </w:r>
          </w:p>
        </w:tc>
        <w:tc>
          <w:tcPr>
            <w:tcW w:w="1359" w:type="dxa"/>
          </w:tcPr>
          <w:p w14:paraId="120D93C2" w14:textId="77777777" w:rsidR="002448AD" w:rsidRPr="00ED67B8" w:rsidRDefault="002448AD" w:rsidP="002448AD">
            <w:pPr>
              <w:pStyle w:val="BPTabelle"/>
            </w:pPr>
          </w:p>
        </w:tc>
        <w:tc>
          <w:tcPr>
            <w:tcW w:w="1465" w:type="dxa"/>
          </w:tcPr>
          <w:p w14:paraId="00F61043" w14:textId="6D48846F" w:rsidR="002448AD" w:rsidRPr="00ED67B8" w:rsidRDefault="002448AD" w:rsidP="002448AD">
            <w:pPr>
              <w:pStyle w:val="BPTabelle"/>
            </w:pPr>
          </w:p>
        </w:tc>
        <w:tc>
          <w:tcPr>
            <w:tcW w:w="515" w:type="dxa"/>
          </w:tcPr>
          <w:p w14:paraId="7ADA98D4" w14:textId="77777777" w:rsidR="002448AD" w:rsidRPr="00ED67B8" w:rsidRDefault="002448AD" w:rsidP="002448AD">
            <w:pPr>
              <w:pStyle w:val="BPTabelle"/>
            </w:pPr>
          </w:p>
        </w:tc>
        <w:tc>
          <w:tcPr>
            <w:tcW w:w="830" w:type="dxa"/>
          </w:tcPr>
          <w:p w14:paraId="2F25E997" w14:textId="77777777" w:rsidR="002448AD" w:rsidRPr="00ED67B8" w:rsidRDefault="002448AD" w:rsidP="002448AD">
            <w:pPr>
              <w:pStyle w:val="BPTabelle"/>
            </w:pPr>
          </w:p>
        </w:tc>
        <w:tc>
          <w:tcPr>
            <w:tcW w:w="2196" w:type="dxa"/>
          </w:tcPr>
          <w:p w14:paraId="5C7F0C83" w14:textId="77777777" w:rsidR="002448AD" w:rsidRPr="00ED67B8" w:rsidRDefault="002448AD" w:rsidP="002448AD">
            <w:pPr>
              <w:pStyle w:val="BPTabelle"/>
            </w:pPr>
          </w:p>
        </w:tc>
      </w:tr>
    </w:tbl>
    <w:p w14:paraId="36312BFA" w14:textId="67C8953F" w:rsidR="00ED67B8" w:rsidRDefault="002448AD" w:rsidP="002448AD">
      <w:pPr>
        <w:pStyle w:val="BPAufzaehlungEbene1"/>
        <w:numPr>
          <w:ilvl w:val="0"/>
          <w:numId w:val="0"/>
        </w:numPr>
        <w:ind w:left="360" w:hanging="360"/>
        <w:rPr>
          <w:i/>
          <w:iCs/>
        </w:rPr>
      </w:pPr>
      <w:r w:rsidRPr="002448AD">
        <w:rPr>
          <w:i/>
          <w:iCs/>
        </w:rPr>
        <w:t>*</w:t>
      </w:r>
      <w:proofErr w:type="spellStart"/>
      <w:r w:rsidRPr="002448AD">
        <w:rPr>
          <w:i/>
          <w:iCs/>
        </w:rPr>
        <w:t>i.O</w:t>
      </w:r>
      <w:proofErr w:type="spellEnd"/>
      <w:r w:rsidRPr="002448AD">
        <w:rPr>
          <w:i/>
          <w:iCs/>
        </w:rPr>
        <w:t>. = in Ordnung, *</w:t>
      </w:r>
      <w:proofErr w:type="spellStart"/>
      <w:r w:rsidRPr="002448AD">
        <w:rPr>
          <w:i/>
          <w:iCs/>
        </w:rPr>
        <w:t>n.i.O</w:t>
      </w:r>
      <w:proofErr w:type="spellEnd"/>
      <w:r w:rsidRPr="002448AD">
        <w:rPr>
          <w:i/>
          <w:iCs/>
        </w:rPr>
        <w:t>.= nicht in Ordnung</w:t>
      </w:r>
    </w:p>
    <w:p w14:paraId="15128834" w14:textId="0B47B34A" w:rsidR="002D23C5" w:rsidRDefault="002D23C5" w:rsidP="002448AD">
      <w:pPr>
        <w:pStyle w:val="BPAufzaehlungEbene1"/>
        <w:numPr>
          <w:ilvl w:val="0"/>
          <w:numId w:val="0"/>
        </w:numPr>
        <w:ind w:left="360" w:hanging="360"/>
        <w:rPr>
          <w:i/>
          <w:iCs/>
        </w:rPr>
      </w:pPr>
    </w:p>
    <w:p w14:paraId="58B5DEC5" w14:textId="543010F2" w:rsidR="002D23C5" w:rsidRDefault="002D23C5" w:rsidP="002448AD">
      <w:pPr>
        <w:pStyle w:val="BPAufzaehlungEbene1"/>
        <w:numPr>
          <w:ilvl w:val="0"/>
          <w:numId w:val="0"/>
        </w:numPr>
        <w:ind w:left="360" w:hanging="360"/>
        <w:rPr>
          <w:i/>
          <w:iCs/>
        </w:rPr>
      </w:pPr>
    </w:p>
    <w:p w14:paraId="5306E489" w14:textId="4A7A46B1" w:rsidR="002D23C5" w:rsidRDefault="002D23C5" w:rsidP="002448AD">
      <w:pPr>
        <w:pStyle w:val="BPAufzaehlungEbene1"/>
        <w:numPr>
          <w:ilvl w:val="0"/>
          <w:numId w:val="0"/>
        </w:numPr>
        <w:ind w:left="360" w:hanging="360"/>
        <w:rPr>
          <w:i/>
          <w:iCs/>
        </w:rPr>
      </w:pPr>
    </w:p>
    <w:p w14:paraId="4FF6D5DB" w14:textId="4B771F6E" w:rsidR="002D23C5" w:rsidRDefault="002D23C5" w:rsidP="002448AD">
      <w:pPr>
        <w:pStyle w:val="BPAufzaehlungEbene1"/>
        <w:numPr>
          <w:ilvl w:val="0"/>
          <w:numId w:val="0"/>
        </w:numPr>
        <w:ind w:left="360" w:hanging="360"/>
        <w:rPr>
          <w:i/>
          <w:iCs/>
        </w:rPr>
      </w:pPr>
    </w:p>
    <w:p w14:paraId="33FD95E1" w14:textId="226BA731" w:rsidR="002D23C5" w:rsidRDefault="002D23C5" w:rsidP="002448AD">
      <w:pPr>
        <w:pStyle w:val="BPAufzaehlungEbene1"/>
        <w:numPr>
          <w:ilvl w:val="0"/>
          <w:numId w:val="0"/>
        </w:numPr>
        <w:ind w:left="360" w:hanging="360"/>
        <w:rPr>
          <w:i/>
          <w:iCs/>
        </w:rPr>
      </w:pPr>
    </w:p>
    <w:p w14:paraId="16F9BD19" w14:textId="05D827B3" w:rsidR="002D23C5" w:rsidRDefault="002D23C5" w:rsidP="002448AD">
      <w:pPr>
        <w:pStyle w:val="BPAufzaehlungEbene1"/>
        <w:numPr>
          <w:ilvl w:val="0"/>
          <w:numId w:val="0"/>
        </w:numPr>
        <w:ind w:left="360" w:hanging="360"/>
        <w:rPr>
          <w:i/>
          <w:iCs/>
        </w:rPr>
      </w:pPr>
    </w:p>
    <w:p w14:paraId="5077B9AB" w14:textId="1C1AC571" w:rsidR="002D23C5" w:rsidRDefault="002D23C5" w:rsidP="002448AD">
      <w:pPr>
        <w:pStyle w:val="BPAufzaehlungEbene1"/>
        <w:numPr>
          <w:ilvl w:val="0"/>
          <w:numId w:val="0"/>
        </w:numPr>
        <w:ind w:left="360" w:hanging="360"/>
        <w:rPr>
          <w:i/>
          <w:iCs/>
        </w:rPr>
      </w:pPr>
    </w:p>
    <w:p w14:paraId="4A153E3E" w14:textId="2C01A139" w:rsidR="002D23C5" w:rsidRDefault="002D23C5" w:rsidP="002448AD">
      <w:pPr>
        <w:pStyle w:val="BPAufzaehlungEbene1"/>
        <w:numPr>
          <w:ilvl w:val="0"/>
          <w:numId w:val="0"/>
        </w:numPr>
        <w:ind w:left="360" w:hanging="360"/>
        <w:rPr>
          <w:i/>
          <w:iCs/>
        </w:rPr>
      </w:pPr>
    </w:p>
    <w:p w14:paraId="5592D33C" w14:textId="7CBE823B" w:rsidR="002D23C5" w:rsidRDefault="002D23C5" w:rsidP="002448AD">
      <w:pPr>
        <w:pStyle w:val="BPAufzaehlungEbene1"/>
        <w:numPr>
          <w:ilvl w:val="0"/>
          <w:numId w:val="0"/>
        </w:numPr>
        <w:ind w:left="360" w:hanging="360"/>
        <w:rPr>
          <w:i/>
          <w:iCs/>
        </w:rPr>
      </w:pPr>
    </w:p>
    <w:p w14:paraId="3396FEAE" w14:textId="77777777" w:rsidR="002D23C5" w:rsidRPr="002448AD" w:rsidRDefault="002D23C5" w:rsidP="002448AD">
      <w:pPr>
        <w:pStyle w:val="BPAufzaehlungEbene1"/>
        <w:numPr>
          <w:ilvl w:val="0"/>
          <w:numId w:val="0"/>
        </w:numPr>
        <w:ind w:left="360" w:hanging="360"/>
        <w:rPr>
          <w:i/>
          <w:iCs/>
        </w:rPr>
      </w:pPr>
    </w:p>
    <w:p w14:paraId="6F659B23" w14:textId="5049BC40" w:rsidR="00ED67B8" w:rsidRDefault="00ED67B8" w:rsidP="00254B58">
      <w:pPr>
        <w:pStyle w:val="BPnormalerText"/>
      </w:pPr>
    </w:p>
    <w:p w14:paraId="37C7D584" w14:textId="085702DF" w:rsidR="001E5486" w:rsidRDefault="001E5486" w:rsidP="00254B58">
      <w:pPr>
        <w:pStyle w:val="BPnormalerText"/>
      </w:pPr>
    </w:p>
    <w:p w14:paraId="0D15D74B" w14:textId="3EFE1ACC" w:rsidR="001E5486" w:rsidRDefault="001E5486" w:rsidP="00254B58">
      <w:pPr>
        <w:pStyle w:val="BPnormalerText"/>
      </w:pPr>
    </w:p>
    <w:p w14:paraId="3556E1D8" w14:textId="77777777" w:rsidR="001E5486" w:rsidRPr="00ED67B8" w:rsidRDefault="001E5486" w:rsidP="00254B58">
      <w:pPr>
        <w:pStyle w:val="BPnormalerText"/>
      </w:pPr>
    </w:p>
    <w:p w14:paraId="23118CEE" w14:textId="61B296BF" w:rsidR="00D72379" w:rsidRPr="00DD5986" w:rsidRDefault="002528F8" w:rsidP="00DD5986">
      <w:pPr>
        <w:pStyle w:val="BPnormalerText"/>
        <w:rPr>
          <w:b/>
          <w:bCs/>
        </w:rPr>
      </w:pPr>
      <w:bookmarkStart w:id="4" w:name="_Toc97719720"/>
      <w:r w:rsidRPr="00DD5986">
        <w:rPr>
          <w:b/>
          <w:bCs/>
        </w:rPr>
        <w:lastRenderedPageBreak/>
        <w:t>Dokumentation/Vorgehen</w:t>
      </w:r>
      <w:bookmarkEnd w:id="4"/>
    </w:p>
    <w:p w14:paraId="7FC41738" w14:textId="77777777" w:rsidR="001E5486" w:rsidRPr="001E5486" w:rsidRDefault="001E5486" w:rsidP="001E548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after="0"/>
        <w:rPr>
          <w:rFonts w:ascii="Courier New" w:hAnsi="Courier New" w:cs="Courier New"/>
          <w:color w:val="000000"/>
          <w:sz w:val="24"/>
          <w:lang w:eastAsia="zh-TW" w:bidi="he-IL"/>
        </w:rPr>
      </w:pPr>
      <w:bookmarkStart w:id="5" w:name="_Toc97719721"/>
      <w:r w:rsidRPr="001E5486">
        <w:rPr>
          <w:rFonts w:ascii="Courier New" w:hAnsi="Courier New" w:cs="Courier New"/>
          <w:color w:val="000000"/>
          <w:sz w:val="24"/>
          <w:lang w:eastAsia="zh-TW" w:bidi="he-IL"/>
        </w:rPr>
        <w:t>Wenn im Selektionsbild bspw. die Einzeldarstellung nach Aktueller Bedarfs-/Bestandsliste gewählt wird, so wird diese im weiteren Programmverlauf immer von den Benutzereinstellungen überschrieben.</w:t>
      </w:r>
    </w:p>
    <w:p w14:paraId="20BBC8FD" w14:textId="77777777" w:rsidR="001E5486" w:rsidRPr="001E5486" w:rsidRDefault="001E5486" w:rsidP="001E548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after="0"/>
        <w:rPr>
          <w:rFonts w:ascii="Courier New" w:hAnsi="Courier New" w:cs="Courier New"/>
          <w:color w:val="000000"/>
          <w:sz w:val="24"/>
          <w:lang w:eastAsia="zh-TW" w:bidi="he-IL"/>
        </w:rPr>
      </w:pPr>
    </w:p>
    <w:p w14:paraId="5F1A5F4F" w14:textId="11C74BE5" w:rsidR="001E5486" w:rsidRDefault="001E5486" w:rsidP="001E548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after="0"/>
        <w:rPr>
          <w:rFonts w:ascii="Courier New" w:hAnsi="Courier New" w:cs="Courier New"/>
          <w:color w:val="000000"/>
          <w:sz w:val="24"/>
          <w:lang w:eastAsia="zh-TW" w:bidi="he-IL"/>
        </w:rPr>
      </w:pPr>
      <w:r w:rsidRPr="001E5486">
        <w:rPr>
          <w:rFonts w:ascii="Courier New" w:hAnsi="Courier New" w:cs="Courier New"/>
          <w:color w:val="000000"/>
          <w:sz w:val="24"/>
          <w:lang w:eastAsia="zh-TW" w:bidi="he-IL"/>
        </w:rPr>
        <w:t>Die Benutzereinstellungen dürfen hier nur beim initialen Aufruf vorbelegen.</w:t>
      </w:r>
    </w:p>
    <w:p w14:paraId="25B73CC7" w14:textId="01A354B2" w:rsidR="001E5486" w:rsidRDefault="001E5486" w:rsidP="001E548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after="0"/>
        <w:rPr>
          <w:rFonts w:ascii="Courier New" w:hAnsi="Courier New" w:cs="Courier New"/>
          <w:color w:val="000000"/>
          <w:sz w:val="24"/>
          <w:lang w:eastAsia="zh-TW" w:bidi="he-IL"/>
        </w:rPr>
      </w:pPr>
    </w:p>
    <w:p w14:paraId="71F4DF31" w14:textId="4EAEF0B9" w:rsidR="001E5486" w:rsidRPr="001E5486" w:rsidRDefault="001E5486" w:rsidP="001E548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after="0"/>
        <w:rPr>
          <w:rFonts w:ascii="Courier New" w:hAnsi="Courier New" w:cs="Courier New"/>
          <w:color w:val="000000"/>
          <w:sz w:val="24"/>
          <w:lang w:eastAsia="zh-TW" w:bidi="he-IL"/>
        </w:rPr>
      </w:pPr>
      <w:r>
        <w:rPr>
          <w:rFonts w:ascii="Courier New" w:hAnsi="Courier New" w:cs="Courier New"/>
          <w:color w:val="000000"/>
          <w:sz w:val="24"/>
          <w:lang w:eastAsia="zh-TW" w:bidi="he-IL"/>
        </w:rPr>
        <w:t xml:space="preserve">Das heißt, dass die Eingaben aus der Selektionsmaske die Benutzereinstellungen übersteuern. </w:t>
      </w:r>
    </w:p>
    <w:p w14:paraId="1DC15AAF" w14:textId="4686FBD8" w:rsidR="00D72379" w:rsidRPr="00DD5986" w:rsidRDefault="002528F8" w:rsidP="00DD5986">
      <w:pPr>
        <w:pStyle w:val="BPnormalerText"/>
        <w:rPr>
          <w:b/>
          <w:bCs/>
        </w:rPr>
      </w:pPr>
      <w:r w:rsidRPr="00DD5986">
        <w:rPr>
          <w:b/>
          <w:bCs/>
        </w:rPr>
        <w:t>Testschritt 1</w:t>
      </w:r>
      <w:bookmarkEnd w:id="5"/>
    </w:p>
    <w:p w14:paraId="0CBF1A25" w14:textId="77777777" w:rsidR="001E5486" w:rsidRDefault="001E5486" w:rsidP="00DD5986">
      <w:pPr>
        <w:pStyle w:val="BPnormalerText"/>
      </w:pPr>
      <w:r>
        <w:t xml:space="preserve">Verwendete Selektion: </w:t>
      </w:r>
    </w:p>
    <w:p w14:paraId="235139F4" w14:textId="1A886171" w:rsidR="001E5486" w:rsidRDefault="001E5486" w:rsidP="00DD5986">
      <w:pPr>
        <w:pStyle w:val="BPnormalerText"/>
      </w:pPr>
      <w:r>
        <w:rPr>
          <w:noProof/>
        </w:rPr>
        <w:drawing>
          <wp:inline distT="0" distB="0" distL="0" distR="0" wp14:anchorId="7D0EE119" wp14:editId="44CED172">
            <wp:extent cx="6119495" cy="2420620"/>
            <wp:effectExtent l="19050" t="19050" r="14605" b="1778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119495" cy="2420620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0895BB49" w14:textId="77777777" w:rsidR="001E5486" w:rsidRDefault="001E5486" w:rsidP="00DD5986">
      <w:pPr>
        <w:pStyle w:val="BPnormalerText"/>
      </w:pPr>
    </w:p>
    <w:p w14:paraId="1B28E103" w14:textId="77777777" w:rsidR="001E5486" w:rsidRDefault="001E5486" w:rsidP="00DD5986">
      <w:pPr>
        <w:pStyle w:val="BPnormalerText"/>
      </w:pPr>
      <w:r>
        <w:t xml:space="preserve">Benötigte Benutzereinstellungen: </w:t>
      </w:r>
    </w:p>
    <w:p w14:paraId="3A3190EC" w14:textId="77777777" w:rsidR="001E5486" w:rsidRDefault="001E5486" w:rsidP="00DD5986">
      <w:pPr>
        <w:pStyle w:val="BPnormalerText"/>
      </w:pPr>
      <w:r>
        <w:rPr>
          <w:noProof/>
        </w:rPr>
        <w:lastRenderedPageBreak/>
        <w:drawing>
          <wp:inline distT="0" distB="0" distL="0" distR="0" wp14:anchorId="4B4BAA9E" wp14:editId="0936FCC9">
            <wp:extent cx="6119495" cy="6553200"/>
            <wp:effectExtent l="19050" t="19050" r="14605" b="1905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119495" cy="6553200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5A5BB779" w14:textId="77777777" w:rsidR="001E5486" w:rsidRDefault="001E5486" w:rsidP="00DD5986">
      <w:pPr>
        <w:pStyle w:val="BPnormalerText"/>
      </w:pPr>
    </w:p>
    <w:p w14:paraId="3D2C9949" w14:textId="77777777" w:rsidR="001E5486" w:rsidRDefault="001E5486" w:rsidP="00DD5986">
      <w:pPr>
        <w:pStyle w:val="BPnormalerText"/>
      </w:pPr>
      <w:r>
        <w:t xml:space="preserve">Einstellungen der Einzeldarstellung: </w:t>
      </w:r>
      <w:r>
        <w:br/>
      </w:r>
      <w:r>
        <w:rPr>
          <w:noProof/>
        </w:rPr>
        <w:drawing>
          <wp:inline distT="0" distB="0" distL="0" distR="0" wp14:anchorId="0FF62171" wp14:editId="78AB22D8">
            <wp:extent cx="6119495" cy="1137285"/>
            <wp:effectExtent l="19050" t="19050" r="14605" b="24765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119495" cy="113728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13306693" w14:textId="77777777" w:rsidR="001E5486" w:rsidRDefault="001E5486" w:rsidP="00DD5986">
      <w:pPr>
        <w:pStyle w:val="BPnormalerText"/>
      </w:pPr>
    </w:p>
    <w:p w14:paraId="0D4CDFFD" w14:textId="1EC3ED3A" w:rsidR="002448AD" w:rsidRDefault="001E5486" w:rsidP="00DD5986">
      <w:pPr>
        <w:pStyle w:val="BPnormalerText"/>
      </w:pPr>
      <w:r>
        <w:lastRenderedPageBreak/>
        <w:t xml:space="preserve">Abgleich MD04: </w:t>
      </w:r>
      <w:r w:rsidR="002528F8">
        <w:br/>
      </w:r>
      <w:r>
        <w:rPr>
          <w:noProof/>
        </w:rPr>
        <w:drawing>
          <wp:inline distT="0" distB="0" distL="0" distR="0" wp14:anchorId="687B6F35" wp14:editId="37239FF1">
            <wp:extent cx="6119495" cy="3686810"/>
            <wp:effectExtent l="19050" t="19050" r="14605" b="2794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119495" cy="3686810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  <w:r>
        <w:br/>
        <w:t>Abgleich MD05:</w:t>
      </w:r>
    </w:p>
    <w:p w14:paraId="5D70808B" w14:textId="6CF2B50D" w:rsidR="001E5486" w:rsidRDefault="001E5486" w:rsidP="00DD5986">
      <w:pPr>
        <w:pStyle w:val="BPnormalerText"/>
      </w:pPr>
      <w:r>
        <w:rPr>
          <w:noProof/>
        </w:rPr>
        <w:drawing>
          <wp:inline distT="0" distB="0" distL="0" distR="0" wp14:anchorId="36189581" wp14:editId="471148D1">
            <wp:extent cx="6119495" cy="3216910"/>
            <wp:effectExtent l="19050" t="19050" r="14605" b="2159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6119495" cy="3216910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2A80E86A" w14:textId="77777777" w:rsidR="001E5486" w:rsidRDefault="001E5486" w:rsidP="00DD5986">
      <w:pPr>
        <w:pStyle w:val="BPnormalerText"/>
      </w:pPr>
    </w:p>
    <w:p w14:paraId="0614D42F" w14:textId="78270DE4" w:rsidR="00D83666" w:rsidRPr="00DD5986" w:rsidRDefault="002448AD" w:rsidP="00DD5986">
      <w:pPr>
        <w:pStyle w:val="BPnormalerText"/>
        <w:rPr>
          <w:b/>
          <w:bCs/>
        </w:rPr>
      </w:pPr>
      <w:bookmarkStart w:id="6" w:name="_Toc97719722"/>
      <w:r w:rsidRPr="00DD5986">
        <w:rPr>
          <w:b/>
          <w:bCs/>
        </w:rPr>
        <w:t>Erwartendes Ergebnis</w:t>
      </w:r>
      <w:bookmarkEnd w:id="6"/>
    </w:p>
    <w:p w14:paraId="6EE1CFE5" w14:textId="45359439" w:rsidR="002D23C5" w:rsidRDefault="001E5486" w:rsidP="00DD5986">
      <w:pPr>
        <w:pStyle w:val="BPnormalerText"/>
      </w:pPr>
      <w:r>
        <w:t xml:space="preserve">Dadurch, dass in der Selektionsmaske die Dispositionsliste in der Einzeldarstellung gewählt wurde, wird nun im Detailfenster „Bestellanforderung“ die Daten aus der BBL erwartet. </w:t>
      </w:r>
    </w:p>
    <w:p w14:paraId="33841F8E" w14:textId="3FE4EFA3" w:rsidR="001E5486" w:rsidRDefault="001E5486" w:rsidP="00DD5986">
      <w:pPr>
        <w:pStyle w:val="BPnormalerText"/>
      </w:pPr>
      <w:r>
        <w:rPr>
          <w:noProof/>
        </w:rPr>
        <w:lastRenderedPageBreak/>
        <w:drawing>
          <wp:inline distT="0" distB="0" distL="0" distR="0" wp14:anchorId="4CCA2824" wp14:editId="33F0E55A">
            <wp:extent cx="6119495" cy="3314700"/>
            <wp:effectExtent l="19050" t="19050" r="14605" b="1905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119495" cy="3314700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37EF62C0" w14:textId="2E1A2CC1" w:rsidR="002D23C5" w:rsidRDefault="001E5486" w:rsidP="00DD5986">
      <w:pPr>
        <w:pStyle w:val="BPnormalerText"/>
      </w:pPr>
      <w:r>
        <w:rPr>
          <w:b/>
          <w:bCs/>
        </w:rPr>
        <w:t xml:space="preserve">Ergebnis: Das Detailfenster zeigt wie erwarten die Daten aus der MD05. Somit Bug </w:t>
      </w:r>
      <w:proofErr w:type="spellStart"/>
      <w:r>
        <w:rPr>
          <w:b/>
          <w:bCs/>
        </w:rPr>
        <w:t>i.O</w:t>
      </w:r>
      <w:proofErr w:type="spellEnd"/>
      <w:r>
        <w:rPr>
          <w:b/>
          <w:bCs/>
        </w:rPr>
        <w:t xml:space="preserve">. </w:t>
      </w:r>
    </w:p>
    <w:p w14:paraId="34F58F27" w14:textId="77777777" w:rsidR="00060D61" w:rsidRDefault="00060D61" w:rsidP="00DD5986">
      <w:pPr>
        <w:pStyle w:val="BPnormalerText"/>
      </w:pPr>
    </w:p>
    <w:p w14:paraId="2E503A34" w14:textId="36AE7C5F" w:rsidR="0029281D" w:rsidRDefault="00D2345C" w:rsidP="00DD5986">
      <w:pPr>
        <w:pStyle w:val="BPnormalerText"/>
      </w:pPr>
      <w:r>
        <w:t>….</w:t>
      </w:r>
    </w:p>
    <w:p w14:paraId="3FF87C56" w14:textId="77777777" w:rsidR="00ED67B8" w:rsidRDefault="00ED67B8" w:rsidP="00ED67B8">
      <w:pPr>
        <w:pStyle w:val="BPAufzaehlungEbene1"/>
        <w:numPr>
          <w:ilvl w:val="0"/>
          <w:numId w:val="0"/>
        </w:numPr>
        <w:ind w:left="360"/>
      </w:pPr>
    </w:p>
    <w:bookmarkEnd w:id="0"/>
    <w:bookmarkEnd w:id="2"/>
    <w:p w14:paraId="6EC52ADB" w14:textId="4B0696BF" w:rsidR="005C1F8A" w:rsidRPr="00C26C84" w:rsidRDefault="005C1F8A" w:rsidP="00B00BA7">
      <w:pPr>
        <w:pStyle w:val="BPnormalerText"/>
        <w:spacing w:before="0" w:after="80"/>
      </w:pPr>
    </w:p>
    <w:sectPr w:rsidR="005C1F8A" w:rsidRPr="00C26C84" w:rsidSect="009F3370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pgSz w:w="11906" w:h="16838" w:code="9"/>
      <w:pgMar w:top="1134" w:right="851" w:bottom="1134" w:left="1418" w:header="851" w:footer="720" w:gutter="0"/>
      <w:pgNumType w:start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D3E35FA" w14:textId="77777777" w:rsidR="00ED67B8" w:rsidRDefault="00ED67B8" w:rsidP="00740357">
      <w:pPr>
        <w:pStyle w:val="BPnormalerTextChar"/>
      </w:pPr>
      <w:r>
        <w:separator/>
      </w:r>
    </w:p>
  </w:endnote>
  <w:endnote w:type="continuationSeparator" w:id="0">
    <w:p w14:paraId="7F6E92C8" w14:textId="77777777" w:rsidR="00ED67B8" w:rsidRDefault="00ED67B8" w:rsidP="00740357">
      <w:pPr>
        <w:pStyle w:val="BPnormalerTextChar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inionPro-Regular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utura Std Book">
    <w:altName w:val="Bahnschrift Light"/>
    <w:panose1 w:val="00000000000000000000"/>
    <w:charset w:val="00"/>
    <w:family w:val="swiss"/>
    <w:notTrueType/>
    <w:pitch w:val="variable"/>
    <w:sig w:usb0="800000AF" w:usb1="4000204A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110DCB6" w14:textId="77777777" w:rsidR="00DD6A9D" w:rsidRPr="00F24EE6" w:rsidRDefault="00DD6A9D" w:rsidP="00F24EE6">
    <w:pPr>
      <w:pStyle w:val="Fuzeile"/>
      <w:pBdr>
        <w:top w:val="single" w:sz="4" w:space="1" w:color="808080" w:themeColor="background1" w:themeShade="80"/>
      </w:pBdr>
      <w:tabs>
        <w:tab w:val="clear" w:pos="9072"/>
        <w:tab w:val="right" w:pos="9354"/>
      </w:tabs>
      <w:rPr>
        <w:b w:val="0"/>
        <w:i w:val="0"/>
        <w:color w:val="808080" w:themeColor="background1" w:themeShade="80"/>
        <w:sz w:val="18"/>
        <w:szCs w:val="18"/>
      </w:rPr>
    </w:pPr>
    <w:r w:rsidRPr="00920FD0">
      <w:rPr>
        <w:b w:val="0"/>
        <w:i w:val="0"/>
        <w:color w:val="808080" w:themeColor="background1" w:themeShade="80"/>
        <w:sz w:val="18"/>
        <w:szCs w:val="18"/>
      </w:rPr>
      <w:t xml:space="preserve">Seite </w:t>
    </w:r>
    <w:r w:rsidRPr="00920FD0">
      <w:rPr>
        <w:b w:val="0"/>
        <w:i w:val="0"/>
        <w:color w:val="808080" w:themeColor="background1" w:themeShade="80"/>
        <w:sz w:val="18"/>
        <w:szCs w:val="18"/>
      </w:rPr>
      <w:fldChar w:fldCharType="begin"/>
    </w:r>
    <w:r w:rsidRPr="00920FD0">
      <w:rPr>
        <w:b w:val="0"/>
        <w:i w:val="0"/>
        <w:color w:val="808080" w:themeColor="background1" w:themeShade="80"/>
        <w:sz w:val="18"/>
        <w:szCs w:val="18"/>
      </w:rPr>
      <w:instrText xml:space="preserve"> PAGE </w:instrText>
    </w:r>
    <w:r w:rsidRPr="00920FD0">
      <w:rPr>
        <w:b w:val="0"/>
        <w:i w:val="0"/>
        <w:color w:val="808080" w:themeColor="background1" w:themeShade="80"/>
        <w:sz w:val="18"/>
        <w:szCs w:val="18"/>
      </w:rPr>
      <w:fldChar w:fldCharType="separate"/>
    </w:r>
    <w:r w:rsidR="00022C24">
      <w:rPr>
        <w:b w:val="0"/>
        <w:i w:val="0"/>
        <w:noProof/>
        <w:color w:val="808080" w:themeColor="background1" w:themeShade="80"/>
        <w:sz w:val="18"/>
        <w:szCs w:val="18"/>
      </w:rPr>
      <w:t>2</w:t>
    </w:r>
    <w:r w:rsidRPr="00920FD0">
      <w:rPr>
        <w:b w:val="0"/>
        <w:i w:val="0"/>
        <w:noProof/>
        <w:color w:val="808080" w:themeColor="background1" w:themeShade="80"/>
        <w:sz w:val="18"/>
        <w:szCs w:val="18"/>
      </w:rPr>
      <w:fldChar w:fldCharType="end"/>
    </w:r>
    <w:r w:rsidRPr="00920FD0">
      <w:rPr>
        <w:b w:val="0"/>
        <w:i w:val="0"/>
        <w:color w:val="808080" w:themeColor="background1" w:themeShade="80"/>
        <w:sz w:val="18"/>
        <w:szCs w:val="18"/>
      </w:rPr>
      <w:tab/>
    </w:r>
    <w:r w:rsidRPr="00920FD0">
      <w:rPr>
        <w:b w:val="0"/>
        <w:i w:val="0"/>
        <w:color w:val="808080" w:themeColor="background1" w:themeShade="80"/>
        <w:sz w:val="18"/>
        <w:szCs w:val="18"/>
      </w:rPr>
      <w:tab/>
      <w:t>G</w:t>
    </w:r>
    <w:r>
      <w:rPr>
        <w:b w:val="0"/>
        <w:i w:val="0"/>
        <w:color w:val="808080" w:themeColor="background1" w:themeShade="80"/>
        <w:sz w:val="18"/>
        <w:szCs w:val="18"/>
      </w:rPr>
      <w:t>ültig ab 2016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A272641" w14:textId="77777777" w:rsidR="00DD6A9D" w:rsidRPr="00D46A8E" w:rsidRDefault="00DD6A9D" w:rsidP="00895955">
    <w:pPr>
      <w:pStyle w:val="Fuzeile"/>
      <w:pBdr>
        <w:top w:val="single" w:sz="4" w:space="1" w:color="808080" w:themeColor="background1" w:themeShade="80"/>
      </w:pBdr>
      <w:tabs>
        <w:tab w:val="clear" w:pos="9072"/>
        <w:tab w:val="right" w:pos="9639"/>
      </w:tabs>
      <w:rPr>
        <w:b w:val="0"/>
        <w:i w:val="0"/>
        <w:color w:val="808080" w:themeColor="background1" w:themeShade="80"/>
        <w:sz w:val="18"/>
        <w:szCs w:val="18"/>
      </w:rPr>
    </w:pPr>
    <w:r w:rsidRPr="00920FD0">
      <w:rPr>
        <w:b w:val="0"/>
        <w:i w:val="0"/>
        <w:color w:val="808080" w:themeColor="background1" w:themeShade="80"/>
        <w:sz w:val="18"/>
        <w:szCs w:val="18"/>
      </w:rPr>
      <w:t>G</w:t>
    </w:r>
    <w:r w:rsidR="005D3493">
      <w:rPr>
        <w:b w:val="0"/>
        <w:i w:val="0"/>
        <w:color w:val="808080" w:themeColor="background1" w:themeShade="80"/>
        <w:sz w:val="18"/>
        <w:szCs w:val="18"/>
      </w:rPr>
      <w:t>ültig ab TT Monat JJJJ</w:t>
    </w:r>
    <w:r w:rsidRPr="00920FD0">
      <w:rPr>
        <w:b w:val="0"/>
        <w:i w:val="0"/>
        <w:color w:val="808080" w:themeColor="background1" w:themeShade="80"/>
        <w:sz w:val="18"/>
        <w:szCs w:val="18"/>
      </w:rPr>
      <w:tab/>
    </w:r>
    <w:r w:rsidRPr="00920FD0">
      <w:rPr>
        <w:b w:val="0"/>
        <w:i w:val="0"/>
        <w:color w:val="808080" w:themeColor="background1" w:themeShade="80"/>
        <w:sz w:val="18"/>
        <w:szCs w:val="18"/>
      </w:rPr>
      <w:tab/>
    </w:r>
    <w:r>
      <w:rPr>
        <w:b w:val="0"/>
        <w:i w:val="0"/>
        <w:color w:val="808080" w:themeColor="background1" w:themeShade="80"/>
        <w:sz w:val="18"/>
        <w:szCs w:val="18"/>
      </w:rPr>
      <w:t>S</w:t>
    </w:r>
    <w:r w:rsidRPr="00920FD0">
      <w:rPr>
        <w:b w:val="0"/>
        <w:i w:val="0"/>
        <w:color w:val="808080" w:themeColor="background1" w:themeShade="80"/>
        <w:sz w:val="18"/>
        <w:szCs w:val="18"/>
      </w:rPr>
      <w:t xml:space="preserve">eite </w:t>
    </w:r>
    <w:r w:rsidRPr="00920FD0">
      <w:rPr>
        <w:b w:val="0"/>
        <w:i w:val="0"/>
        <w:color w:val="808080" w:themeColor="background1" w:themeShade="80"/>
        <w:sz w:val="18"/>
        <w:szCs w:val="18"/>
      </w:rPr>
      <w:fldChar w:fldCharType="begin"/>
    </w:r>
    <w:r w:rsidRPr="00920FD0">
      <w:rPr>
        <w:b w:val="0"/>
        <w:i w:val="0"/>
        <w:color w:val="808080" w:themeColor="background1" w:themeShade="80"/>
        <w:sz w:val="18"/>
        <w:szCs w:val="18"/>
      </w:rPr>
      <w:instrText xml:space="preserve"> PAGE </w:instrText>
    </w:r>
    <w:r w:rsidRPr="00920FD0">
      <w:rPr>
        <w:b w:val="0"/>
        <w:i w:val="0"/>
        <w:color w:val="808080" w:themeColor="background1" w:themeShade="80"/>
        <w:sz w:val="18"/>
        <w:szCs w:val="18"/>
      </w:rPr>
      <w:fldChar w:fldCharType="separate"/>
    </w:r>
    <w:r w:rsidR="0040256A">
      <w:rPr>
        <w:b w:val="0"/>
        <w:i w:val="0"/>
        <w:noProof/>
        <w:color w:val="808080" w:themeColor="background1" w:themeShade="80"/>
        <w:sz w:val="18"/>
        <w:szCs w:val="18"/>
      </w:rPr>
      <w:t>1</w:t>
    </w:r>
    <w:r w:rsidRPr="00920FD0">
      <w:rPr>
        <w:b w:val="0"/>
        <w:i w:val="0"/>
        <w:noProof/>
        <w:color w:val="808080" w:themeColor="background1" w:themeShade="80"/>
        <w:sz w:val="18"/>
        <w:szCs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C4CB2A9" w14:textId="77777777" w:rsidR="00DD6A9D" w:rsidRDefault="00E952BB" w:rsidP="006D0EF7">
    <w:r>
      <w:rPr>
        <w:noProof/>
        <w:lang w:eastAsia="de-DE"/>
      </w:rPr>
      <w:drawing>
        <wp:anchor distT="0" distB="0" distL="114300" distR="114300" simplePos="0" relativeHeight="251675648" behindDoc="0" locked="0" layoutInCell="1" allowOverlap="1" wp14:anchorId="41F72032" wp14:editId="409B0078">
          <wp:simplePos x="0" y="0"/>
          <wp:positionH relativeFrom="page">
            <wp:posOffset>3409950</wp:posOffset>
          </wp:positionH>
          <wp:positionV relativeFrom="paragraph">
            <wp:posOffset>243205</wp:posOffset>
          </wp:positionV>
          <wp:extent cx="1364400" cy="270000"/>
          <wp:effectExtent l="0" t="0" r="7620" b="0"/>
          <wp:wrapNone/>
          <wp:docPr id="11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64400" cy="27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8076E">
      <w:rPr>
        <w:noProof/>
        <w:lang w:eastAsia="de-DE"/>
      </w:rPr>
      <w:drawing>
        <wp:anchor distT="0" distB="0" distL="114300" distR="114300" simplePos="0" relativeHeight="251660288" behindDoc="1" locked="0" layoutInCell="1" allowOverlap="1" wp14:anchorId="156DE16D" wp14:editId="336DC04E">
          <wp:simplePos x="0" y="0"/>
          <wp:positionH relativeFrom="column">
            <wp:posOffset>1023620</wp:posOffset>
          </wp:positionH>
          <wp:positionV relativeFrom="paragraph">
            <wp:posOffset>242570</wp:posOffset>
          </wp:positionV>
          <wp:extent cx="1255395" cy="268605"/>
          <wp:effectExtent l="0" t="0" r="1905" b="0"/>
          <wp:wrapTight wrapText="bothSides">
            <wp:wrapPolygon edited="0">
              <wp:start x="0" y="0"/>
              <wp:lineTo x="0" y="19915"/>
              <wp:lineTo x="21305" y="19915"/>
              <wp:lineTo x="21305" y="0"/>
              <wp:lineTo x="0" y="0"/>
            </wp:wrapPolygon>
          </wp:wrapTight>
          <wp:docPr id="22" name="Grafik 22" descr="SAPCerti_PowSAPNetW_CG10_R_pos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SAPCerti_PowSAPNetW_CG10_R_pos"/>
                  <pic:cNvPicPr>
                    <a:picLocks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55395" cy="2686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E691C" w:rsidRPr="00495162">
      <w:rPr>
        <w:rFonts w:cs="Arial"/>
        <w:noProof/>
        <w:color w:val="002060"/>
        <w:lang w:eastAsia="de-DE"/>
      </w:rPr>
      <mc:AlternateContent>
        <mc:Choice Requires="wps">
          <w:drawing>
            <wp:anchor distT="45720" distB="45720" distL="114300" distR="114300" simplePos="0" relativeHeight="251672576" behindDoc="1" locked="0" layoutInCell="1" allowOverlap="1" wp14:anchorId="14774289" wp14:editId="3E403F36">
              <wp:simplePos x="0" y="0"/>
              <wp:positionH relativeFrom="column">
                <wp:posOffset>4264042</wp:posOffset>
              </wp:positionH>
              <wp:positionV relativeFrom="paragraph">
                <wp:posOffset>243205</wp:posOffset>
              </wp:positionV>
              <wp:extent cx="815340" cy="312420"/>
              <wp:effectExtent l="0" t="0" r="3810" b="0"/>
              <wp:wrapNone/>
              <wp:docPr id="217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15340" cy="3124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DA46E2" w14:textId="77777777" w:rsidR="00DD6A9D" w:rsidRPr="004875AF" w:rsidRDefault="006D0DF9" w:rsidP="00177881">
                          <w:pPr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</w:pPr>
                          <w:r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© G</w:t>
                          </w:r>
                          <w:r w:rsidR="005A4780"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.</w:t>
                          </w:r>
                          <w:r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I</w:t>
                          </w:r>
                          <w:r w:rsidR="005A4780"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.</w:t>
                          </w:r>
                          <w:r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B</w:t>
                          </w:r>
                          <w:r w:rsidR="00DD6A9D"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 xml:space="preserve"> mbH</w:t>
                          </w:r>
                        </w:p>
                        <w:p w14:paraId="3ADE3FF1" w14:textId="77777777" w:rsidR="00177881" w:rsidRPr="004875AF" w:rsidRDefault="00177881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4774289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335.75pt;margin-top:19.15pt;width:64.2pt;height:24.6pt;z-index:-25164390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" stroked="f">
              <v:textbox>
                <w:txbxContent>
                  <w:p w14:paraId="72DA46E2" w14:textId="77777777" w:rsidR="00DD6A9D" w:rsidRPr="004875AF" w:rsidRDefault="006D0DF9" w:rsidP="00177881">
                    <w:pPr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</w:pPr>
                    <w:r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© G</w:t>
                    </w:r>
                    <w:r w:rsidR="005A4780"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.</w:t>
                    </w:r>
                    <w:r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I</w:t>
                    </w:r>
                    <w:r w:rsidR="005A4780"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.</w:t>
                    </w:r>
                    <w:r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B</w:t>
                    </w:r>
                    <w:r w:rsidR="00DD6A9D"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 xml:space="preserve"> mbH</w:t>
                    </w:r>
                  </w:p>
                  <w:p w14:paraId="3ADE3FF1" w14:textId="77777777" w:rsidR="00177881" w:rsidRPr="004875AF" w:rsidRDefault="00177881"/>
                </w:txbxContent>
              </v:textbox>
            </v:shape>
          </w:pict>
        </mc:Fallback>
      </mc:AlternateContent>
    </w:r>
    <w:r w:rsidR="007E691C" w:rsidRPr="00495162">
      <w:rPr>
        <w:rFonts w:cs="Arial"/>
        <w:noProof/>
        <w:color w:val="002060"/>
        <w:lang w:eastAsia="de-DE"/>
      </w:rPr>
      <mc:AlternateContent>
        <mc:Choice Requires="wps">
          <w:drawing>
            <wp:anchor distT="45720" distB="45720" distL="114300" distR="114300" simplePos="0" relativeHeight="251674624" behindDoc="1" locked="0" layoutInCell="1" allowOverlap="1" wp14:anchorId="41C5D25C" wp14:editId="5D23E1CC">
              <wp:simplePos x="0" y="0"/>
              <wp:positionH relativeFrom="column">
                <wp:posOffset>5244482</wp:posOffset>
              </wp:positionH>
              <wp:positionV relativeFrom="paragraph">
                <wp:posOffset>243205</wp:posOffset>
              </wp:positionV>
              <wp:extent cx="881449" cy="345440"/>
              <wp:effectExtent l="0" t="0" r="0" b="0"/>
              <wp:wrapNone/>
              <wp:docPr id="9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81449" cy="3454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898BE7" w14:textId="77777777" w:rsidR="00177881" w:rsidRPr="004875AF" w:rsidRDefault="00177881" w:rsidP="00177881">
                          <w:pPr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</w:pPr>
                          <w:r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www.gib</w:t>
                          </w:r>
                          <w:r w:rsidR="00B60C70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.world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1C5D25C" id="_x0000_s1027" type="#_x0000_t202" style="position:absolute;margin-left:412.95pt;margin-top:19.15pt;width:69.4pt;height:27.2pt;z-index:-2516418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" stroked="f">
              <v:textbox>
                <w:txbxContent>
                  <w:p w14:paraId="0D898BE7" w14:textId="77777777" w:rsidR="00177881" w:rsidRPr="004875AF" w:rsidRDefault="00177881" w:rsidP="00177881">
                    <w:pPr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</w:pPr>
                    <w:r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www.gib</w:t>
                    </w:r>
                    <w:r w:rsidR="00B60C70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.world</w:t>
                    </w:r>
                  </w:p>
                </w:txbxContent>
              </v:textbox>
            </v:shape>
          </w:pict>
        </mc:Fallback>
      </mc:AlternateContent>
    </w:r>
    <w:r w:rsidR="00DD6A9D">
      <w:rPr>
        <w:noProof/>
        <w:lang w:eastAsia="de-DE"/>
      </w:rPr>
      <w:drawing>
        <wp:anchor distT="0" distB="0" distL="114300" distR="114300" simplePos="0" relativeHeight="251654144" behindDoc="1" locked="0" layoutInCell="1" allowOverlap="1" wp14:anchorId="449A28CC" wp14:editId="691C0435">
          <wp:simplePos x="0" y="0"/>
          <wp:positionH relativeFrom="column">
            <wp:posOffset>16965</wp:posOffset>
          </wp:positionH>
          <wp:positionV relativeFrom="paragraph">
            <wp:posOffset>26035</wp:posOffset>
          </wp:positionV>
          <wp:extent cx="824230" cy="482600"/>
          <wp:effectExtent l="0" t="0" r="0" b="0"/>
          <wp:wrapTight wrapText="bothSides">
            <wp:wrapPolygon edited="0">
              <wp:start x="0" y="0"/>
              <wp:lineTo x="0" y="20463"/>
              <wp:lineTo x="20968" y="20463"/>
              <wp:lineTo x="20968" y="0"/>
              <wp:lineTo x="0" y="0"/>
            </wp:wrapPolygon>
          </wp:wrapTight>
          <wp:docPr id="23" name="Grafik 23" descr="SAP_Silver_Partner_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SAP_Silver_Partner_R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4230" cy="4826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5A54ACF" w14:textId="77777777" w:rsidR="00ED67B8" w:rsidRDefault="00ED67B8" w:rsidP="00740357">
      <w:pPr>
        <w:pStyle w:val="BPnormalerTextChar"/>
      </w:pPr>
      <w:r>
        <w:separator/>
      </w:r>
    </w:p>
  </w:footnote>
  <w:footnote w:type="continuationSeparator" w:id="0">
    <w:p w14:paraId="555CBE06" w14:textId="77777777" w:rsidR="00ED67B8" w:rsidRDefault="00ED67B8" w:rsidP="00740357">
      <w:pPr>
        <w:pStyle w:val="BPnormalerTextChar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928D899" w14:textId="77777777" w:rsidR="00DD6A9D" w:rsidRPr="00F1199E" w:rsidRDefault="00DD6A9D" w:rsidP="00F1199E">
    <w:pPr>
      <w:pStyle w:val="Kopfzeile"/>
      <w:tabs>
        <w:tab w:val="left" w:pos="7797"/>
      </w:tabs>
    </w:pPr>
    <w:r>
      <w:rPr>
        <w:noProof/>
        <w:lang w:eastAsia="de-DE"/>
      </w:rPr>
      <w:drawing>
        <wp:inline distT="0" distB="0" distL="0" distR="0" wp14:anchorId="72E4B8A6" wp14:editId="4B8CAF71">
          <wp:extent cx="984618" cy="420785"/>
          <wp:effectExtent l="0" t="0" r="6350" b="0"/>
          <wp:docPr id="19" name="Grafik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2016-185 GIB Logo RGB 1500px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84618" cy="42078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 w:rsidRPr="00042E3C">
      <w:rPr>
        <w:b w:val="0"/>
        <w:i w:val="0"/>
        <w:color w:val="808080" w:themeColor="background1" w:themeShade="80"/>
        <w:sz w:val="18"/>
        <w:szCs w:val="18"/>
      </w:rPr>
      <w:t>Disposition mit SAP</w:t>
    </w:r>
  </w:p>
  <w:tbl>
    <w:tblPr>
      <w:tblStyle w:val="Tabellenraster"/>
      <w:tblW w:w="7796" w:type="dxa"/>
      <w:tblInd w:w="1588" w:type="dxa"/>
      <w:tblBorders>
        <w:top w:val="single" w:sz="4" w:space="0" w:color="808080" w:themeColor="background1" w:themeShade="80"/>
        <w:left w:val="none" w:sz="0" w:space="0" w:color="auto"/>
        <w:bottom w:val="none" w:sz="0" w:space="0" w:color="auto"/>
        <w:right w:val="none" w:sz="0" w:space="0" w:color="auto"/>
        <w:insideH w:val="single" w:sz="4" w:space="0" w:color="808080" w:themeColor="background1" w:themeShade="80"/>
        <w:insideV w:val="single" w:sz="4" w:space="0" w:color="808080" w:themeColor="background1" w:themeShade="80"/>
      </w:tblBorders>
      <w:tblLook w:val="04A0" w:firstRow="1" w:lastRow="0" w:firstColumn="1" w:lastColumn="0" w:noHBand="0" w:noVBand="1"/>
    </w:tblPr>
    <w:tblGrid>
      <w:gridCol w:w="7796"/>
    </w:tblGrid>
    <w:tr w:rsidR="00DD6A9D" w:rsidRPr="00F24EE6" w14:paraId="3C1DCB48" w14:textId="77777777" w:rsidTr="00F24EE6">
      <w:tc>
        <w:tcPr>
          <w:tcW w:w="7796" w:type="dxa"/>
        </w:tcPr>
        <w:p w14:paraId="2F0A6051" w14:textId="77777777" w:rsidR="00DD6A9D" w:rsidRPr="00F24EE6" w:rsidRDefault="00DD6A9D" w:rsidP="00192735">
          <w:pPr>
            <w:pStyle w:val="Kopfzeile"/>
            <w:jc w:val="right"/>
            <w:rPr>
              <w:color w:val="808080" w:themeColor="background1" w:themeShade="80"/>
            </w:rPr>
          </w:pPr>
        </w:p>
      </w:tc>
    </w:tr>
  </w:tbl>
  <w:p w14:paraId="5E0C6A69" w14:textId="77777777" w:rsidR="00DD6A9D" w:rsidRPr="00F24EE6" w:rsidRDefault="00DD6A9D" w:rsidP="0046312F">
    <w:pPr>
      <w:pStyle w:val="Kopfzeile"/>
      <w:tabs>
        <w:tab w:val="clear" w:pos="9356"/>
        <w:tab w:val="left" w:pos="8545"/>
      </w:tabs>
      <w:rPr>
        <w:color w:val="808080" w:themeColor="background1" w:themeShade="8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F207D44" w14:textId="77777777" w:rsidR="00BE50AA" w:rsidRPr="00C064DB" w:rsidRDefault="00BE50AA" w:rsidP="00895955">
    <w:pPr>
      <w:pStyle w:val="Kopfzeile"/>
      <w:tabs>
        <w:tab w:val="clear" w:pos="9356"/>
        <w:tab w:val="right" w:pos="9639"/>
      </w:tabs>
    </w:pPr>
    <w:r w:rsidRPr="00C064DB">
      <w:rPr>
        <w:b w:val="0"/>
        <w:i w:val="0"/>
        <w:color w:val="808080" w:themeColor="background1" w:themeShade="80"/>
        <w:sz w:val="18"/>
        <w:szCs w:val="18"/>
      </w:rPr>
      <w:t>Thema</w:t>
    </w:r>
    <w:r>
      <w:tab/>
    </w:r>
    <w:r w:rsidR="00254B58">
      <w:rPr>
        <w:noProof/>
        <w:lang w:eastAsia="de-DE"/>
      </w:rPr>
      <w:drawing>
        <wp:inline distT="0" distB="0" distL="0" distR="0" wp14:anchorId="6F3354B2" wp14:editId="1F4517EB">
          <wp:extent cx="901732" cy="418465"/>
          <wp:effectExtent l="0" t="0" r="0" b="635"/>
          <wp:docPr id="13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Logo_GIB-orange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38219" cy="43539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tbl>
    <w:tblPr>
      <w:tblStyle w:val="Tabellenraster"/>
      <w:tblW w:w="0" w:type="auto"/>
      <w:tblBorders>
        <w:top w:val="single" w:sz="4" w:space="0" w:color="808080" w:themeColor="background1" w:themeShade="80"/>
        <w:left w:val="none" w:sz="0" w:space="0" w:color="auto"/>
        <w:bottom w:val="none" w:sz="0" w:space="0" w:color="auto"/>
        <w:right w:val="none" w:sz="0" w:space="0" w:color="auto"/>
        <w:insideH w:val="single" w:sz="4" w:space="0" w:color="808080" w:themeColor="background1" w:themeShade="80"/>
        <w:insideV w:val="single" w:sz="4" w:space="0" w:color="808080" w:themeColor="background1" w:themeShade="80"/>
      </w:tblBorders>
      <w:tblLook w:val="04A0" w:firstRow="1" w:lastRow="0" w:firstColumn="1" w:lastColumn="0" w:noHBand="0" w:noVBand="1"/>
    </w:tblPr>
    <w:tblGrid>
      <w:gridCol w:w="8222"/>
    </w:tblGrid>
    <w:tr w:rsidR="00BE50AA" w14:paraId="3BD9036A" w14:textId="77777777" w:rsidTr="00254B58">
      <w:tc>
        <w:tcPr>
          <w:tcW w:w="8222" w:type="dxa"/>
        </w:tcPr>
        <w:p w14:paraId="2C7266A8" w14:textId="77777777" w:rsidR="00BE50AA" w:rsidRDefault="00BE50AA" w:rsidP="00BE50AA">
          <w:pPr>
            <w:pStyle w:val="Kopfzeile"/>
            <w:jc w:val="right"/>
          </w:pPr>
        </w:p>
      </w:tc>
    </w:tr>
  </w:tbl>
  <w:p w14:paraId="0F64BED2" w14:textId="77777777" w:rsidR="00BE50AA" w:rsidRPr="00BE50AA" w:rsidRDefault="00BE50AA" w:rsidP="00BE50AA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56B519E" w14:textId="77777777" w:rsidR="00DD6A9D" w:rsidRDefault="00B60C70" w:rsidP="00177881">
    <w:pPr>
      <w:pStyle w:val="Kopfzeile"/>
      <w:tabs>
        <w:tab w:val="clear" w:pos="9356"/>
        <w:tab w:val="right" w:pos="9072"/>
      </w:tabs>
    </w:pPr>
    <w:r>
      <w:rPr>
        <w:noProof/>
        <w:lang w:eastAsia="de-DE"/>
      </w:rPr>
      <w:drawing>
        <wp:anchor distT="0" distB="0" distL="114300" distR="114300" simplePos="0" relativeHeight="251676672" behindDoc="0" locked="0" layoutInCell="1" allowOverlap="1" wp14:anchorId="38B35189" wp14:editId="524BD354">
          <wp:simplePos x="0" y="0"/>
          <wp:positionH relativeFrom="column">
            <wp:posOffset>4230947</wp:posOffset>
          </wp:positionH>
          <wp:positionV relativeFrom="paragraph">
            <wp:posOffset>-144780</wp:posOffset>
          </wp:positionV>
          <wp:extent cx="1877291" cy="871093"/>
          <wp:effectExtent l="0" t="0" r="0" b="5715"/>
          <wp:wrapNone/>
          <wp:docPr id="12" name="Grafik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Logo_GIB-orange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77291" cy="87109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D42E1C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001C48"/>
    <w:multiLevelType w:val="hybridMultilevel"/>
    <w:tmpl w:val="482AE810"/>
    <w:lvl w:ilvl="0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56229B2"/>
    <w:multiLevelType w:val="hybridMultilevel"/>
    <w:tmpl w:val="A26EF488"/>
    <w:lvl w:ilvl="0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2BB3CB3"/>
    <w:multiLevelType w:val="hybridMultilevel"/>
    <w:tmpl w:val="9DD0D376"/>
    <w:lvl w:ilvl="0" w:tplc="04070001">
      <w:start w:val="1"/>
      <w:numFmt w:val="bullet"/>
      <w:pStyle w:val="BPAufzaehlungEbene2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50A42CD"/>
    <w:multiLevelType w:val="hybridMultilevel"/>
    <w:tmpl w:val="F0EE7D4A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1AE0CB3"/>
    <w:multiLevelType w:val="multilevel"/>
    <w:tmpl w:val="0EF8BFB4"/>
    <w:lvl w:ilvl="0">
      <w:start w:val="1"/>
      <w:numFmt w:val="decimal"/>
      <w:pStyle w:val="BPNummerierung"/>
      <w:lvlText w:val="%1.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C066EEA"/>
    <w:multiLevelType w:val="multilevel"/>
    <w:tmpl w:val="A7D2CAA6"/>
    <w:lvl w:ilvl="0">
      <w:start w:val="1"/>
      <w:numFmt w:val="bullet"/>
      <w:lvlRestart w:val="0"/>
      <w:pStyle w:val="BPAufzaehlungEbene1"/>
      <w:lvlText w:val=""/>
      <w:lvlJc w:val="left"/>
      <w:pPr>
        <w:tabs>
          <w:tab w:val="num" w:pos="2345"/>
        </w:tabs>
        <w:ind w:left="2345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11E4F81"/>
    <w:multiLevelType w:val="hybridMultilevel"/>
    <w:tmpl w:val="A57C074A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1690CF7"/>
    <w:multiLevelType w:val="hybridMultilevel"/>
    <w:tmpl w:val="242C30F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BF0697"/>
    <w:multiLevelType w:val="hybridMultilevel"/>
    <w:tmpl w:val="E0884E98"/>
    <w:lvl w:ilvl="0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555F6CAA"/>
    <w:multiLevelType w:val="hybridMultilevel"/>
    <w:tmpl w:val="F1DACCD6"/>
    <w:lvl w:ilvl="0" w:tplc="0407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626B7E04"/>
    <w:multiLevelType w:val="hybridMultilevel"/>
    <w:tmpl w:val="6660DD9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3044F0B"/>
    <w:multiLevelType w:val="hybridMultilevel"/>
    <w:tmpl w:val="5EB8427A"/>
    <w:lvl w:ilvl="0" w:tplc="0407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 w15:restartNumberingAfterBreak="0">
    <w:nsid w:val="68321DE0"/>
    <w:multiLevelType w:val="hybridMultilevel"/>
    <w:tmpl w:val="91B69344"/>
    <w:lvl w:ilvl="0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74681B2B"/>
    <w:multiLevelType w:val="hybridMultilevel"/>
    <w:tmpl w:val="E8B635D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4"/>
  </w:num>
  <w:num w:numId="4">
    <w:abstractNumId w:val="8"/>
  </w:num>
  <w:num w:numId="5">
    <w:abstractNumId w:val="7"/>
  </w:num>
  <w:num w:numId="6">
    <w:abstractNumId w:val="3"/>
  </w:num>
  <w:num w:numId="7">
    <w:abstractNumId w:val="13"/>
  </w:num>
  <w:num w:numId="8">
    <w:abstractNumId w:val="0"/>
  </w:num>
  <w:num w:numId="9">
    <w:abstractNumId w:val="9"/>
  </w:num>
  <w:num w:numId="10">
    <w:abstractNumId w:val="10"/>
  </w:num>
  <w:num w:numId="11">
    <w:abstractNumId w:val="1"/>
  </w:num>
  <w:num w:numId="12">
    <w:abstractNumId w:val="11"/>
  </w:num>
  <w:num w:numId="13">
    <w:abstractNumId w:val="2"/>
  </w:num>
  <w:num w:numId="14">
    <w:abstractNumId w:val="12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6"/>
  <w:embedSystemFonts/>
  <w:activeWritingStyle w:appName="MSWord" w:lang="it-IT" w:vendorID="3" w:dllVersion="517" w:checkStyle="1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57"/>
  <w:drawingGridHorizontalSpacing w:val="110"/>
  <w:displayHorizontalDrawingGridEvery w:val="2"/>
  <w:displayVerticalDrawingGridEvery w:val="2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67B8"/>
    <w:rsid w:val="000014BB"/>
    <w:rsid w:val="0000153A"/>
    <w:rsid w:val="00003CD9"/>
    <w:rsid w:val="00004D58"/>
    <w:rsid w:val="000101DD"/>
    <w:rsid w:val="00015C17"/>
    <w:rsid w:val="0001671E"/>
    <w:rsid w:val="00021F37"/>
    <w:rsid w:val="000229B5"/>
    <w:rsid w:val="00022C24"/>
    <w:rsid w:val="000257E2"/>
    <w:rsid w:val="0004175A"/>
    <w:rsid w:val="00041C46"/>
    <w:rsid w:val="000516F7"/>
    <w:rsid w:val="00060D61"/>
    <w:rsid w:val="00067719"/>
    <w:rsid w:val="00067766"/>
    <w:rsid w:val="00067BD9"/>
    <w:rsid w:val="00074A2C"/>
    <w:rsid w:val="00077ADA"/>
    <w:rsid w:val="00082532"/>
    <w:rsid w:val="00093D6C"/>
    <w:rsid w:val="00096A05"/>
    <w:rsid w:val="000976C1"/>
    <w:rsid w:val="000A05A0"/>
    <w:rsid w:val="000A25F0"/>
    <w:rsid w:val="000A2CAE"/>
    <w:rsid w:val="000B3D9A"/>
    <w:rsid w:val="000B4424"/>
    <w:rsid w:val="000C406C"/>
    <w:rsid w:val="000C4C4A"/>
    <w:rsid w:val="000C4F6B"/>
    <w:rsid w:val="000C5891"/>
    <w:rsid w:val="000C766B"/>
    <w:rsid w:val="000D1E6D"/>
    <w:rsid w:val="000D21EE"/>
    <w:rsid w:val="000D31C9"/>
    <w:rsid w:val="000D34A6"/>
    <w:rsid w:val="000D639A"/>
    <w:rsid w:val="000E0415"/>
    <w:rsid w:val="000E0BFA"/>
    <w:rsid w:val="000E13F0"/>
    <w:rsid w:val="000E1C25"/>
    <w:rsid w:val="000E5E0D"/>
    <w:rsid w:val="000F096B"/>
    <w:rsid w:val="000F5A34"/>
    <w:rsid w:val="000F612E"/>
    <w:rsid w:val="000F63DB"/>
    <w:rsid w:val="000F708B"/>
    <w:rsid w:val="001161BC"/>
    <w:rsid w:val="00117A4A"/>
    <w:rsid w:val="00121C02"/>
    <w:rsid w:val="001243DE"/>
    <w:rsid w:val="00125E1C"/>
    <w:rsid w:val="00131103"/>
    <w:rsid w:val="001327DE"/>
    <w:rsid w:val="00133A6D"/>
    <w:rsid w:val="00134B08"/>
    <w:rsid w:val="00143A45"/>
    <w:rsid w:val="00152700"/>
    <w:rsid w:val="00153823"/>
    <w:rsid w:val="001633A9"/>
    <w:rsid w:val="001638E8"/>
    <w:rsid w:val="0016430F"/>
    <w:rsid w:val="0016698F"/>
    <w:rsid w:val="00171DFC"/>
    <w:rsid w:val="00172E2F"/>
    <w:rsid w:val="001733E7"/>
    <w:rsid w:val="00177881"/>
    <w:rsid w:val="00177954"/>
    <w:rsid w:val="0018076E"/>
    <w:rsid w:val="00181C50"/>
    <w:rsid w:val="00184D17"/>
    <w:rsid w:val="001856A3"/>
    <w:rsid w:val="00186376"/>
    <w:rsid w:val="00187197"/>
    <w:rsid w:val="00187259"/>
    <w:rsid w:val="00192735"/>
    <w:rsid w:val="00195617"/>
    <w:rsid w:val="00197098"/>
    <w:rsid w:val="001A0810"/>
    <w:rsid w:val="001A1906"/>
    <w:rsid w:val="001A1A8F"/>
    <w:rsid w:val="001A5588"/>
    <w:rsid w:val="001B2605"/>
    <w:rsid w:val="001B3033"/>
    <w:rsid w:val="001B340E"/>
    <w:rsid w:val="001B57D4"/>
    <w:rsid w:val="001B659A"/>
    <w:rsid w:val="001B7EF5"/>
    <w:rsid w:val="001D1DA2"/>
    <w:rsid w:val="001D3A79"/>
    <w:rsid w:val="001D72E1"/>
    <w:rsid w:val="001E5466"/>
    <w:rsid w:val="001E5486"/>
    <w:rsid w:val="001E582F"/>
    <w:rsid w:val="001F056C"/>
    <w:rsid w:val="001F0660"/>
    <w:rsid w:val="001F578B"/>
    <w:rsid w:val="00200DA7"/>
    <w:rsid w:val="00212833"/>
    <w:rsid w:val="00214E30"/>
    <w:rsid w:val="00221AD3"/>
    <w:rsid w:val="0022420C"/>
    <w:rsid w:val="00224B5C"/>
    <w:rsid w:val="00226A2B"/>
    <w:rsid w:val="002345C3"/>
    <w:rsid w:val="00241A8E"/>
    <w:rsid w:val="002448AD"/>
    <w:rsid w:val="00250BD7"/>
    <w:rsid w:val="00251CC3"/>
    <w:rsid w:val="002528F8"/>
    <w:rsid w:val="00252E45"/>
    <w:rsid w:val="00254B58"/>
    <w:rsid w:val="00254FE0"/>
    <w:rsid w:val="00260791"/>
    <w:rsid w:val="00261A66"/>
    <w:rsid w:val="002634E4"/>
    <w:rsid w:val="00265CF3"/>
    <w:rsid w:val="00267B48"/>
    <w:rsid w:val="002737B4"/>
    <w:rsid w:val="0027477F"/>
    <w:rsid w:val="0027540F"/>
    <w:rsid w:val="00276EED"/>
    <w:rsid w:val="00280996"/>
    <w:rsid w:val="002844EA"/>
    <w:rsid w:val="00285EEE"/>
    <w:rsid w:val="00286F64"/>
    <w:rsid w:val="00291EA9"/>
    <w:rsid w:val="0029281D"/>
    <w:rsid w:val="00294D9D"/>
    <w:rsid w:val="002B31C8"/>
    <w:rsid w:val="002B3DA3"/>
    <w:rsid w:val="002B568F"/>
    <w:rsid w:val="002B57AA"/>
    <w:rsid w:val="002C325B"/>
    <w:rsid w:val="002C377D"/>
    <w:rsid w:val="002C79E4"/>
    <w:rsid w:val="002D1DB4"/>
    <w:rsid w:val="002D23C5"/>
    <w:rsid w:val="002D3665"/>
    <w:rsid w:val="002D372F"/>
    <w:rsid w:val="002D4BB8"/>
    <w:rsid w:val="002E034C"/>
    <w:rsid w:val="002E1B78"/>
    <w:rsid w:val="002E3541"/>
    <w:rsid w:val="002E412C"/>
    <w:rsid w:val="002E5DA5"/>
    <w:rsid w:val="002F1076"/>
    <w:rsid w:val="002F1A6A"/>
    <w:rsid w:val="00300012"/>
    <w:rsid w:val="003007C6"/>
    <w:rsid w:val="0031046F"/>
    <w:rsid w:val="003125E0"/>
    <w:rsid w:val="00316564"/>
    <w:rsid w:val="003251FD"/>
    <w:rsid w:val="00332CA2"/>
    <w:rsid w:val="00333523"/>
    <w:rsid w:val="00340BDF"/>
    <w:rsid w:val="00342675"/>
    <w:rsid w:val="00354EF3"/>
    <w:rsid w:val="0035509E"/>
    <w:rsid w:val="0035607E"/>
    <w:rsid w:val="00360FA3"/>
    <w:rsid w:val="0036367F"/>
    <w:rsid w:val="0037335D"/>
    <w:rsid w:val="00374B58"/>
    <w:rsid w:val="0037514B"/>
    <w:rsid w:val="00387EE8"/>
    <w:rsid w:val="003951AB"/>
    <w:rsid w:val="003965B8"/>
    <w:rsid w:val="00396DDD"/>
    <w:rsid w:val="003B5C9D"/>
    <w:rsid w:val="003D239B"/>
    <w:rsid w:val="003D5ACB"/>
    <w:rsid w:val="003E6FA3"/>
    <w:rsid w:val="003F3770"/>
    <w:rsid w:val="003F62CC"/>
    <w:rsid w:val="003F678B"/>
    <w:rsid w:val="003F7351"/>
    <w:rsid w:val="0040256A"/>
    <w:rsid w:val="004029D7"/>
    <w:rsid w:val="00403BB4"/>
    <w:rsid w:val="004126C0"/>
    <w:rsid w:val="00413D93"/>
    <w:rsid w:val="00414A19"/>
    <w:rsid w:val="00415965"/>
    <w:rsid w:val="00417377"/>
    <w:rsid w:val="00424687"/>
    <w:rsid w:val="00425BF0"/>
    <w:rsid w:val="00433682"/>
    <w:rsid w:val="00435B04"/>
    <w:rsid w:val="0043608A"/>
    <w:rsid w:val="00437A30"/>
    <w:rsid w:val="00440828"/>
    <w:rsid w:val="00446A3B"/>
    <w:rsid w:val="00460580"/>
    <w:rsid w:val="00460CEA"/>
    <w:rsid w:val="0046312F"/>
    <w:rsid w:val="00463F96"/>
    <w:rsid w:val="004663D4"/>
    <w:rsid w:val="004703BF"/>
    <w:rsid w:val="0047076C"/>
    <w:rsid w:val="00471FD7"/>
    <w:rsid w:val="004734CF"/>
    <w:rsid w:val="004757CD"/>
    <w:rsid w:val="00483953"/>
    <w:rsid w:val="00483A6B"/>
    <w:rsid w:val="004875AF"/>
    <w:rsid w:val="00493191"/>
    <w:rsid w:val="004961C8"/>
    <w:rsid w:val="00496BB7"/>
    <w:rsid w:val="00497797"/>
    <w:rsid w:val="00497D08"/>
    <w:rsid w:val="004A125B"/>
    <w:rsid w:val="004A1559"/>
    <w:rsid w:val="004A2F87"/>
    <w:rsid w:val="004A39B4"/>
    <w:rsid w:val="004A7954"/>
    <w:rsid w:val="004B1237"/>
    <w:rsid w:val="004C07EA"/>
    <w:rsid w:val="004D48C3"/>
    <w:rsid w:val="004D6407"/>
    <w:rsid w:val="004E432F"/>
    <w:rsid w:val="00515144"/>
    <w:rsid w:val="00516AE4"/>
    <w:rsid w:val="00524564"/>
    <w:rsid w:val="00527542"/>
    <w:rsid w:val="00530042"/>
    <w:rsid w:val="005333FE"/>
    <w:rsid w:val="00534D6B"/>
    <w:rsid w:val="00540576"/>
    <w:rsid w:val="00547FFE"/>
    <w:rsid w:val="00554B25"/>
    <w:rsid w:val="00555D00"/>
    <w:rsid w:val="00556F3C"/>
    <w:rsid w:val="00560FA1"/>
    <w:rsid w:val="00566862"/>
    <w:rsid w:val="00567B1A"/>
    <w:rsid w:val="0057145F"/>
    <w:rsid w:val="0057648A"/>
    <w:rsid w:val="0058212E"/>
    <w:rsid w:val="00582DB6"/>
    <w:rsid w:val="0058301A"/>
    <w:rsid w:val="00583DB7"/>
    <w:rsid w:val="005853A3"/>
    <w:rsid w:val="00585FF2"/>
    <w:rsid w:val="005930F9"/>
    <w:rsid w:val="005A098F"/>
    <w:rsid w:val="005A2518"/>
    <w:rsid w:val="005A4780"/>
    <w:rsid w:val="005A7324"/>
    <w:rsid w:val="005B1B9F"/>
    <w:rsid w:val="005B2737"/>
    <w:rsid w:val="005C1F8A"/>
    <w:rsid w:val="005C3A85"/>
    <w:rsid w:val="005D2FD2"/>
    <w:rsid w:val="005D3493"/>
    <w:rsid w:val="005D6230"/>
    <w:rsid w:val="005D63AC"/>
    <w:rsid w:val="005E349B"/>
    <w:rsid w:val="005E6392"/>
    <w:rsid w:val="005F218D"/>
    <w:rsid w:val="005F4084"/>
    <w:rsid w:val="005F5EE9"/>
    <w:rsid w:val="00604B42"/>
    <w:rsid w:val="0061164D"/>
    <w:rsid w:val="0061545E"/>
    <w:rsid w:val="00615DB8"/>
    <w:rsid w:val="00620024"/>
    <w:rsid w:val="006222ED"/>
    <w:rsid w:val="00623935"/>
    <w:rsid w:val="00624D2A"/>
    <w:rsid w:val="00624E03"/>
    <w:rsid w:val="00625541"/>
    <w:rsid w:val="00635CBB"/>
    <w:rsid w:val="006459BF"/>
    <w:rsid w:val="00652A3E"/>
    <w:rsid w:val="00654E98"/>
    <w:rsid w:val="00655F67"/>
    <w:rsid w:val="006643FA"/>
    <w:rsid w:val="00671933"/>
    <w:rsid w:val="00674136"/>
    <w:rsid w:val="00681B67"/>
    <w:rsid w:val="0069005B"/>
    <w:rsid w:val="00693DBA"/>
    <w:rsid w:val="00695CF6"/>
    <w:rsid w:val="006973A0"/>
    <w:rsid w:val="006D0DF9"/>
    <w:rsid w:val="006D0EF7"/>
    <w:rsid w:val="006D121B"/>
    <w:rsid w:val="006D3C48"/>
    <w:rsid w:val="006D5F4B"/>
    <w:rsid w:val="006E22FF"/>
    <w:rsid w:val="006E24A0"/>
    <w:rsid w:val="006F1F27"/>
    <w:rsid w:val="006F4553"/>
    <w:rsid w:val="00701A0F"/>
    <w:rsid w:val="00703B45"/>
    <w:rsid w:val="00704AAA"/>
    <w:rsid w:val="00707600"/>
    <w:rsid w:val="00707E93"/>
    <w:rsid w:val="00710F47"/>
    <w:rsid w:val="00714C07"/>
    <w:rsid w:val="00715168"/>
    <w:rsid w:val="00715FB6"/>
    <w:rsid w:val="007174FB"/>
    <w:rsid w:val="00724BD7"/>
    <w:rsid w:val="007268CD"/>
    <w:rsid w:val="00727E1D"/>
    <w:rsid w:val="007321E1"/>
    <w:rsid w:val="007343CC"/>
    <w:rsid w:val="00737598"/>
    <w:rsid w:val="00740357"/>
    <w:rsid w:val="00744F82"/>
    <w:rsid w:val="007541D9"/>
    <w:rsid w:val="007563FD"/>
    <w:rsid w:val="007605DD"/>
    <w:rsid w:val="0077451C"/>
    <w:rsid w:val="00775C72"/>
    <w:rsid w:val="007817BA"/>
    <w:rsid w:val="007851F9"/>
    <w:rsid w:val="007869FA"/>
    <w:rsid w:val="00791851"/>
    <w:rsid w:val="00792EE0"/>
    <w:rsid w:val="00794932"/>
    <w:rsid w:val="007A0F2F"/>
    <w:rsid w:val="007A760A"/>
    <w:rsid w:val="007B10F3"/>
    <w:rsid w:val="007B76F0"/>
    <w:rsid w:val="007D0408"/>
    <w:rsid w:val="007D12A5"/>
    <w:rsid w:val="007E0A68"/>
    <w:rsid w:val="007E33CD"/>
    <w:rsid w:val="007E3D9B"/>
    <w:rsid w:val="007E4684"/>
    <w:rsid w:val="007E691C"/>
    <w:rsid w:val="007F6CAC"/>
    <w:rsid w:val="007F758E"/>
    <w:rsid w:val="007F7BAD"/>
    <w:rsid w:val="00812BC7"/>
    <w:rsid w:val="00816FB3"/>
    <w:rsid w:val="00821D10"/>
    <w:rsid w:val="00821D8B"/>
    <w:rsid w:val="00827166"/>
    <w:rsid w:val="00827173"/>
    <w:rsid w:val="00831FCB"/>
    <w:rsid w:val="00834180"/>
    <w:rsid w:val="00837DD8"/>
    <w:rsid w:val="00840CE1"/>
    <w:rsid w:val="00841522"/>
    <w:rsid w:val="008428DB"/>
    <w:rsid w:val="00844161"/>
    <w:rsid w:val="008455CB"/>
    <w:rsid w:val="00845C68"/>
    <w:rsid w:val="008477E3"/>
    <w:rsid w:val="00847E18"/>
    <w:rsid w:val="0086344F"/>
    <w:rsid w:val="008636C0"/>
    <w:rsid w:val="00865102"/>
    <w:rsid w:val="0086513A"/>
    <w:rsid w:val="00867199"/>
    <w:rsid w:val="00871962"/>
    <w:rsid w:val="00872DD0"/>
    <w:rsid w:val="0087549A"/>
    <w:rsid w:val="008816EC"/>
    <w:rsid w:val="00881891"/>
    <w:rsid w:val="008839BA"/>
    <w:rsid w:val="00895955"/>
    <w:rsid w:val="00895B1E"/>
    <w:rsid w:val="008A7065"/>
    <w:rsid w:val="008A7092"/>
    <w:rsid w:val="008B02CE"/>
    <w:rsid w:val="008B4A7D"/>
    <w:rsid w:val="008B588B"/>
    <w:rsid w:val="008B72D4"/>
    <w:rsid w:val="008D21C4"/>
    <w:rsid w:val="008D2200"/>
    <w:rsid w:val="008D40E4"/>
    <w:rsid w:val="008E59F5"/>
    <w:rsid w:val="008E6525"/>
    <w:rsid w:val="008F5A74"/>
    <w:rsid w:val="008F782C"/>
    <w:rsid w:val="00902539"/>
    <w:rsid w:val="009223EB"/>
    <w:rsid w:val="009337B8"/>
    <w:rsid w:val="00934A9F"/>
    <w:rsid w:val="00943102"/>
    <w:rsid w:val="00943126"/>
    <w:rsid w:val="009436E4"/>
    <w:rsid w:val="00946AB7"/>
    <w:rsid w:val="00946C06"/>
    <w:rsid w:val="0095346D"/>
    <w:rsid w:val="00960B71"/>
    <w:rsid w:val="00963242"/>
    <w:rsid w:val="009634D1"/>
    <w:rsid w:val="00966CCC"/>
    <w:rsid w:val="00967322"/>
    <w:rsid w:val="00971B36"/>
    <w:rsid w:val="00973670"/>
    <w:rsid w:val="00973B8D"/>
    <w:rsid w:val="00977350"/>
    <w:rsid w:val="00977956"/>
    <w:rsid w:val="00980A26"/>
    <w:rsid w:val="009858FD"/>
    <w:rsid w:val="00990202"/>
    <w:rsid w:val="009A675E"/>
    <w:rsid w:val="009A6DA8"/>
    <w:rsid w:val="009B3109"/>
    <w:rsid w:val="009B7BB3"/>
    <w:rsid w:val="009C1D8F"/>
    <w:rsid w:val="009C2C4C"/>
    <w:rsid w:val="009C42D3"/>
    <w:rsid w:val="009C6F53"/>
    <w:rsid w:val="009D26E3"/>
    <w:rsid w:val="009D3995"/>
    <w:rsid w:val="009D5A52"/>
    <w:rsid w:val="009D7621"/>
    <w:rsid w:val="009E041D"/>
    <w:rsid w:val="009E1CF6"/>
    <w:rsid w:val="009E30C2"/>
    <w:rsid w:val="009E3962"/>
    <w:rsid w:val="009E4140"/>
    <w:rsid w:val="009E6D9F"/>
    <w:rsid w:val="009F0F33"/>
    <w:rsid w:val="009F3370"/>
    <w:rsid w:val="009F52BB"/>
    <w:rsid w:val="009F68DB"/>
    <w:rsid w:val="009F768F"/>
    <w:rsid w:val="00A00CE0"/>
    <w:rsid w:val="00A016D3"/>
    <w:rsid w:val="00A1346D"/>
    <w:rsid w:val="00A14FB5"/>
    <w:rsid w:val="00A15D00"/>
    <w:rsid w:val="00A2055E"/>
    <w:rsid w:val="00A23BC5"/>
    <w:rsid w:val="00A27FF1"/>
    <w:rsid w:val="00A352F4"/>
    <w:rsid w:val="00A40B79"/>
    <w:rsid w:val="00A41374"/>
    <w:rsid w:val="00A4312F"/>
    <w:rsid w:val="00A44750"/>
    <w:rsid w:val="00A519B7"/>
    <w:rsid w:val="00A57703"/>
    <w:rsid w:val="00A57B3E"/>
    <w:rsid w:val="00A622C7"/>
    <w:rsid w:val="00A623FA"/>
    <w:rsid w:val="00A65C32"/>
    <w:rsid w:val="00A70246"/>
    <w:rsid w:val="00A70B56"/>
    <w:rsid w:val="00A73CDA"/>
    <w:rsid w:val="00A87B63"/>
    <w:rsid w:val="00A91EF6"/>
    <w:rsid w:val="00AA6997"/>
    <w:rsid w:val="00AB0EEB"/>
    <w:rsid w:val="00AB4133"/>
    <w:rsid w:val="00AC4ADE"/>
    <w:rsid w:val="00AD46B9"/>
    <w:rsid w:val="00AE0E2D"/>
    <w:rsid w:val="00AE555B"/>
    <w:rsid w:val="00AF23DC"/>
    <w:rsid w:val="00AF24E2"/>
    <w:rsid w:val="00AF3145"/>
    <w:rsid w:val="00AF4B7F"/>
    <w:rsid w:val="00AF54E7"/>
    <w:rsid w:val="00AF723C"/>
    <w:rsid w:val="00B00BA7"/>
    <w:rsid w:val="00B02331"/>
    <w:rsid w:val="00B03ED1"/>
    <w:rsid w:val="00B10AD3"/>
    <w:rsid w:val="00B11655"/>
    <w:rsid w:val="00B11F09"/>
    <w:rsid w:val="00B15CFE"/>
    <w:rsid w:val="00B23F3C"/>
    <w:rsid w:val="00B2498E"/>
    <w:rsid w:val="00B25464"/>
    <w:rsid w:val="00B32A9D"/>
    <w:rsid w:val="00B34818"/>
    <w:rsid w:val="00B40906"/>
    <w:rsid w:val="00B40B1E"/>
    <w:rsid w:val="00B40E14"/>
    <w:rsid w:val="00B435D4"/>
    <w:rsid w:val="00B45148"/>
    <w:rsid w:val="00B476D0"/>
    <w:rsid w:val="00B4782D"/>
    <w:rsid w:val="00B5355B"/>
    <w:rsid w:val="00B55D61"/>
    <w:rsid w:val="00B57EB0"/>
    <w:rsid w:val="00B60C70"/>
    <w:rsid w:val="00B6153C"/>
    <w:rsid w:val="00B6238B"/>
    <w:rsid w:val="00B64952"/>
    <w:rsid w:val="00B64EC5"/>
    <w:rsid w:val="00B71C60"/>
    <w:rsid w:val="00B81F20"/>
    <w:rsid w:val="00B90CF2"/>
    <w:rsid w:val="00B94270"/>
    <w:rsid w:val="00B97A7F"/>
    <w:rsid w:val="00BA1079"/>
    <w:rsid w:val="00BA12FA"/>
    <w:rsid w:val="00BA199B"/>
    <w:rsid w:val="00BA27D1"/>
    <w:rsid w:val="00BA2B0F"/>
    <w:rsid w:val="00BA3A43"/>
    <w:rsid w:val="00BA666A"/>
    <w:rsid w:val="00BB28B6"/>
    <w:rsid w:val="00BB780B"/>
    <w:rsid w:val="00BC4FC3"/>
    <w:rsid w:val="00BC5104"/>
    <w:rsid w:val="00BE1433"/>
    <w:rsid w:val="00BE15E5"/>
    <w:rsid w:val="00BE50AA"/>
    <w:rsid w:val="00BF3A3E"/>
    <w:rsid w:val="00BF4951"/>
    <w:rsid w:val="00C064DB"/>
    <w:rsid w:val="00C109EE"/>
    <w:rsid w:val="00C10EDC"/>
    <w:rsid w:val="00C153B0"/>
    <w:rsid w:val="00C161E7"/>
    <w:rsid w:val="00C2214C"/>
    <w:rsid w:val="00C26C84"/>
    <w:rsid w:val="00C32D07"/>
    <w:rsid w:val="00C33674"/>
    <w:rsid w:val="00C512F7"/>
    <w:rsid w:val="00C517DC"/>
    <w:rsid w:val="00C527E4"/>
    <w:rsid w:val="00C65045"/>
    <w:rsid w:val="00C73BBE"/>
    <w:rsid w:val="00C7456E"/>
    <w:rsid w:val="00C8027F"/>
    <w:rsid w:val="00C83333"/>
    <w:rsid w:val="00C8423D"/>
    <w:rsid w:val="00C846AB"/>
    <w:rsid w:val="00C8780B"/>
    <w:rsid w:val="00C91E56"/>
    <w:rsid w:val="00C92603"/>
    <w:rsid w:val="00CA1588"/>
    <w:rsid w:val="00CA26C2"/>
    <w:rsid w:val="00CA3A1D"/>
    <w:rsid w:val="00CB11C5"/>
    <w:rsid w:val="00CB2435"/>
    <w:rsid w:val="00CB4C6F"/>
    <w:rsid w:val="00CC1238"/>
    <w:rsid w:val="00CD1423"/>
    <w:rsid w:val="00CD6307"/>
    <w:rsid w:val="00CD63D8"/>
    <w:rsid w:val="00CE7AC1"/>
    <w:rsid w:val="00CF0A9C"/>
    <w:rsid w:val="00CF18CF"/>
    <w:rsid w:val="00CF3F20"/>
    <w:rsid w:val="00CF4AAE"/>
    <w:rsid w:val="00CF6D30"/>
    <w:rsid w:val="00D00C68"/>
    <w:rsid w:val="00D13556"/>
    <w:rsid w:val="00D20AFD"/>
    <w:rsid w:val="00D21608"/>
    <w:rsid w:val="00D22F81"/>
    <w:rsid w:val="00D2345C"/>
    <w:rsid w:val="00D27A29"/>
    <w:rsid w:val="00D32050"/>
    <w:rsid w:val="00D33512"/>
    <w:rsid w:val="00D36E29"/>
    <w:rsid w:val="00D3704E"/>
    <w:rsid w:val="00D405FB"/>
    <w:rsid w:val="00D40BD3"/>
    <w:rsid w:val="00D40FCD"/>
    <w:rsid w:val="00D41366"/>
    <w:rsid w:val="00D41B58"/>
    <w:rsid w:val="00D42E1C"/>
    <w:rsid w:val="00D458B6"/>
    <w:rsid w:val="00D46621"/>
    <w:rsid w:val="00D46A8E"/>
    <w:rsid w:val="00D50BFC"/>
    <w:rsid w:val="00D51BC9"/>
    <w:rsid w:val="00D5216A"/>
    <w:rsid w:val="00D54060"/>
    <w:rsid w:val="00D607D9"/>
    <w:rsid w:val="00D61804"/>
    <w:rsid w:val="00D71D6D"/>
    <w:rsid w:val="00D72379"/>
    <w:rsid w:val="00D72E05"/>
    <w:rsid w:val="00D7432D"/>
    <w:rsid w:val="00D75F81"/>
    <w:rsid w:val="00D76DF5"/>
    <w:rsid w:val="00D774DC"/>
    <w:rsid w:val="00D77759"/>
    <w:rsid w:val="00D77DD5"/>
    <w:rsid w:val="00D8081C"/>
    <w:rsid w:val="00D80C05"/>
    <w:rsid w:val="00D80D8A"/>
    <w:rsid w:val="00D83666"/>
    <w:rsid w:val="00D840CC"/>
    <w:rsid w:val="00D85B61"/>
    <w:rsid w:val="00D86E42"/>
    <w:rsid w:val="00D87E9F"/>
    <w:rsid w:val="00D94706"/>
    <w:rsid w:val="00D9790B"/>
    <w:rsid w:val="00DB218B"/>
    <w:rsid w:val="00DB7B3B"/>
    <w:rsid w:val="00DD0178"/>
    <w:rsid w:val="00DD1780"/>
    <w:rsid w:val="00DD5986"/>
    <w:rsid w:val="00DD6A9D"/>
    <w:rsid w:val="00DE18C8"/>
    <w:rsid w:val="00E035F0"/>
    <w:rsid w:val="00E0403B"/>
    <w:rsid w:val="00E04901"/>
    <w:rsid w:val="00E107EF"/>
    <w:rsid w:val="00E1274F"/>
    <w:rsid w:val="00E13505"/>
    <w:rsid w:val="00E206D1"/>
    <w:rsid w:val="00E2357E"/>
    <w:rsid w:val="00E2606E"/>
    <w:rsid w:val="00E34C1E"/>
    <w:rsid w:val="00E5647A"/>
    <w:rsid w:val="00E56F35"/>
    <w:rsid w:val="00E57C99"/>
    <w:rsid w:val="00E635D8"/>
    <w:rsid w:val="00E667C7"/>
    <w:rsid w:val="00E7004A"/>
    <w:rsid w:val="00E73CDB"/>
    <w:rsid w:val="00E82455"/>
    <w:rsid w:val="00E91DFF"/>
    <w:rsid w:val="00E94967"/>
    <w:rsid w:val="00E952BB"/>
    <w:rsid w:val="00E95AB4"/>
    <w:rsid w:val="00EA10C4"/>
    <w:rsid w:val="00EA51B9"/>
    <w:rsid w:val="00EB7BBA"/>
    <w:rsid w:val="00EC31B3"/>
    <w:rsid w:val="00EC5360"/>
    <w:rsid w:val="00EC6F0E"/>
    <w:rsid w:val="00EC7DE1"/>
    <w:rsid w:val="00ED179F"/>
    <w:rsid w:val="00ED374F"/>
    <w:rsid w:val="00ED3F65"/>
    <w:rsid w:val="00ED4CF0"/>
    <w:rsid w:val="00ED5DD8"/>
    <w:rsid w:val="00ED67B8"/>
    <w:rsid w:val="00EE34B1"/>
    <w:rsid w:val="00EE3661"/>
    <w:rsid w:val="00EE3A31"/>
    <w:rsid w:val="00EE3AB4"/>
    <w:rsid w:val="00EE6441"/>
    <w:rsid w:val="00EF0D89"/>
    <w:rsid w:val="00EF623C"/>
    <w:rsid w:val="00EF6407"/>
    <w:rsid w:val="00F03D78"/>
    <w:rsid w:val="00F046E1"/>
    <w:rsid w:val="00F0558B"/>
    <w:rsid w:val="00F074F2"/>
    <w:rsid w:val="00F078D7"/>
    <w:rsid w:val="00F1199E"/>
    <w:rsid w:val="00F144B0"/>
    <w:rsid w:val="00F158FC"/>
    <w:rsid w:val="00F16498"/>
    <w:rsid w:val="00F24EE6"/>
    <w:rsid w:val="00F27CF4"/>
    <w:rsid w:val="00F33C3B"/>
    <w:rsid w:val="00F45E38"/>
    <w:rsid w:val="00F5077F"/>
    <w:rsid w:val="00F55A06"/>
    <w:rsid w:val="00F568E2"/>
    <w:rsid w:val="00F57EB4"/>
    <w:rsid w:val="00F62B7C"/>
    <w:rsid w:val="00F66853"/>
    <w:rsid w:val="00F814FF"/>
    <w:rsid w:val="00F817A4"/>
    <w:rsid w:val="00F8622A"/>
    <w:rsid w:val="00F86B25"/>
    <w:rsid w:val="00F90257"/>
    <w:rsid w:val="00F9050B"/>
    <w:rsid w:val="00F9115F"/>
    <w:rsid w:val="00FA1844"/>
    <w:rsid w:val="00FA731B"/>
    <w:rsid w:val="00FB2715"/>
    <w:rsid w:val="00FB4FF8"/>
    <w:rsid w:val="00FB620A"/>
    <w:rsid w:val="00FB6B67"/>
    <w:rsid w:val="00FB7A7F"/>
    <w:rsid w:val="00FC2BF2"/>
    <w:rsid w:val="00FC6009"/>
    <w:rsid w:val="00FD0677"/>
    <w:rsid w:val="00FD6E5D"/>
    <w:rsid w:val="00FD798B"/>
    <w:rsid w:val="00FE5D5A"/>
    <w:rsid w:val="00FF00EA"/>
    <w:rsid w:val="00FF2732"/>
    <w:rsid w:val="06609751"/>
    <w:rsid w:val="0D8DEA49"/>
    <w:rsid w:val="32ECE71F"/>
    <w:rsid w:val="39EFA881"/>
    <w:rsid w:val="4B3FD4AE"/>
    <w:rsid w:val="61F0C7F0"/>
    <w:rsid w:val="718730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  <w14:docId w14:val="1918E857"/>
  <w15:docId w15:val="{03ADB747-F004-4D5E-B4CA-D371225A7E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 w:qFormat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D67B8"/>
    <w:pPr>
      <w:spacing w:before="120" w:after="120"/>
    </w:pPr>
    <w:rPr>
      <w:rFonts w:ascii="Arial" w:hAnsi="Arial"/>
      <w:sz w:val="22"/>
      <w:szCs w:val="24"/>
      <w:lang w:eastAsia="en-US"/>
    </w:rPr>
  </w:style>
  <w:style w:type="paragraph" w:styleId="berschrift1">
    <w:name w:val="heading 1"/>
    <w:basedOn w:val="Standard"/>
    <w:next w:val="berschrift2"/>
    <w:link w:val="berschrift1Zchn"/>
    <w:qFormat/>
    <w:rsid w:val="00C8423D"/>
    <w:pPr>
      <w:keepNext/>
      <w:pageBreakBefore/>
      <w:spacing w:before="0" w:after="240"/>
      <w:outlineLvl w:val="0"/>
    </w:pPr>
    <w:rPr>
      <w:rFonts w:cs="Arial"/>
      <w:b/>
      <w:bCs/>
      <w:color w:val="000080"/>
      <w:kern w:val="32"/>
      <w:sz w:val="32"/>
      <w:szCs w:val="32"/>
    </w:rPr>
  </w:style>
  <w:style w:type="paragraph" w:styleId="berschrift2">
    <w:name w:val="heading 2"/>
    <w:basedOn w:val="berschrift1"/>
    <w:next w:val="berschrift3"/>
    <w:link w:val="berschrift2Zchn"/>
    <w:qFormat/>
    <w:rsid w:val="00C8423D"/>
    <w:pPr>
      <w:pageBreakBefore w:val="0"/>
      <w:spacing w:before="120" w:after="120"/>
      <w:ind w:left="284"/>
      <w:outlineLvl w:val="1"/>
    </w:pPr>
    <w:rPr>
      <w:bCs w:val="0"/>
      <w:iCs/>
      <w:sz w:val="28"/>
      <w:szCs w:val="28"/>
    </w:rPr>
  </w:style>
  <w:style w:type="paragraph" w:styleId="berschrift3">
    <w:name w:val="heading 3"/>
    <w:basedOn w:val="berschrift2"/>
    <w:next w:val="Standard"/>
    <w:link w:val="berschrift3Zchn"/>
    <w:qFormat/>
    <w:rsid w:val="00C8423D"/>
    <w:pPr>
      <w:spacing w:before="240"/>
      <w:ind w:left="567"/>
      <w:outlineLvl w:val="2"/>
    </w:pPr>
    <w:rPr>
      <w:bCs/>
      <w:sz w:val="24"/>
      <w:szCs w:val="26"/>
    </w:rPr>
  </w:style>
  <w:style w:type="paragraph" w:styleId="berschrift4">
    <w:name w:val="heading 4"/>
    <w:basedOn w:val="Standard"/>
    <w:next w:val="Standard"/>
    <w:link w:val="berschrift4Zchn"/>
    <w:qFormat/>
    <w:rsid w:val="00C8423D"/>
    <w:pPr>
      <w:keepNext/>
      <w:spacing w:before="0" w:after="0"/>
      <w:ind w:left="851"/>
      <w:outlineLvl w:val="3"/>
    </w:pPr>
    <w:rPr>
      <w:b/>
      <w:sz w:val="20"/>
      <w:szCs w:val="20"/>
    </w:rPr>
  </w:style>
  <w:style w:type="paragraph" w:styleId="berschrift5">
    <w:name w:val="heading 5"/>
    <w:basedOn w:val="Standard"/>
    <w:next w:val="Standard"/>
    <w:link w:val="berschrift5Zchn"/>
    <w:qFormat/>
    <w:rsid w:val="00946AB7"/>
    <w:pPr>
      <w:keepNext/>
      <w:spacing w:before="0" w:after="0"/>
      <w:outlineLvl w:val="4"/>
    </w:pPr>
    <w:rPr>
      <w:rFonts w:ascii="Times New Roman" w:hAnsi="Times New Roman"/>
      <w:i/>
      <w:sz w:val="20"/>
      <w:szCs w:val="20"/>
    </w:rPr>
  </w:style>
  <w:style w:type="paragraph" w:styleId="berschrift6">
    <w:name w:val="heading 6"/>
    <w:basedOn w:val="Standard"/>
    <w:next w:val="Standard"/>
    <w:qFormat/>
    <w:rsid w:val="00946AB7"/>
    <w:pPr>
      <w:keepNext/>
      <w:outlineLvl w:val="5"/>
    </w:pPr>
    <w:rPr>
      <w:b/>
      <w:color w:val="FF0000"/>
    </w:rPr>
  </w:style>
  <w:style w:type="paragraph" w:styleId="berschrift7">
    <w:name w:val="heading 7"/>
    <w:basedOn w:val="Standard"/>
    <w:next w:val="Standard"/>
    <w:qFormat/>
    <w:rsid w:val="00946AB7"/>
    <w:pPr>
      <w:keepNext/>
      <w:spacing w:before="0" w:after="0"/>
      <w:outlineLvl w:val="6"/>
    </w:pPr>
    <w:rPr>
      <w:b/>
      <w:color w:val="000000"/>
    </w:rPr>
  </w:style>
  <w:style w:type="paragraph" w:styleId="berschrift8">
    <w:name w:val="heading 8"/>
    <w:basedOn w:val="Standard"/>
    <w:next w:val="Standard"/>
    <w:qFormat/>
    <w:rsid w:val="00946AB7"/>
    <w:pPr>
      <w:spacing w:before="240" w:after="60"/>
      <w:outlineLvl w:val="7"/>
    </w:pPr>
    <w:rPr>
      <w:i/>
      <w:sz w:val="20"/>
      <w:szCs w:val="20"/>
      <w:lang w:val="en-US"/>
    </w:rPr>
  </w:style>
  <w:style w:type="paragraph" w:styleId="berschrift9">
    <w:name w:val="heading 9"/>
    <w:basedOn w:val="berschrift8"/>
    <w:next w:val="Standard"/>
    <w:qFormat/>
    <w:rsid w:val="00946AB7"/>
    <w:pPr>
      <w:widowControl w:val="0"/>
      <w:spacing w:before="120"/>
      <w:outlineLvl w:val="8"/>
    </w:pPr>
    <w:rPr>
      <w:b/>
      <w:i w:val="0"/>
      <w:color w:val="000080"/>
      <w:lang w:val="de-DE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946AB7"/>
    <w:pPr>
      <w:tabs>
        <w:tab w:val="right" w:pos="9356"/>
      </w:tabs>
      <w:spacing w:before="0" w:after="0"/>
    </w:pPr>
    <w:rPr>
      <w:b/>
      <w:i/>
      <w:color w:val="000080"/>
      <w:sz w:val="16"/>
    </w:rPr>
  </w:style>
  <w:style w:type="paragraph" w:styleId="Fuzeile">
    <w:name w:val="footer"/>
    <w:basedOn w:val="Standard"/>
    <w:link w:val="FuzeileZchn"/>
    <w:uiPriority w:val="99"/>
    <w:rsid w:val="00946AB7"/>
    <w:pPr>
      <w:pBdr>
        <w:top w:val="single" w:sz="4" w:space="1" w:color="000080"/>
      </w:pBdr>
      <w:tabs>
        <w:tab w:val="center" w:pos="4536"/>
        <w:tab w:val="right" w:pos="9072"/>
      </w:tabs>
      <w:spacing w:before="0" w:after="0"/>
    </w:pPr>
    <w:rPr>
      <w:b/>
      <w:i/>
      <w:color w:val="000080"/>
      <w:sz w:val="16"/>
    </w:rPr>
  </w:style>
  <w:style w:type="character" w:styleId="Seitenzahl">
    <w:name w:val="page number"/>
    <w:basedOn w:val="Absatz-Standardschriftart"/>
    <w:rsid w:val="00946AB7"/>
  </w:style>
  <w:style w:type="paragraph" w:styleId="Verzeichnis1">
    <w:name w:val="toc 1"/>
    <w:basedOn w:val="Standard"/>
    <w:next w:val="Standard"/>
    <w:uiPriority w:val="39"/>
    <w:qFormat/>
    <w:rsid w:val="001F056C"/>
    <w:pPr>
      <w:tabs>
        <w:tab w:val="right" w:leader="dot" w:pos="9639"/>
      </w:tabs>
      <w:spacing w:before="240"/>
      <w:ind w:right="-144"/>
    </w:pPr>
    <w:rPr>
      <w:b/>
      <w:i/>
      <w:color w:val="3B3838" w:themeColor="background2" w:themeShade="40"/>
      <w:sz w:val="28"/>
    </w:rPr>
  </w:style>
  <w:style w:type="paragraph" w:styleId="Verzeichnis2">
    <w:name w:val="toc 2"/>
    <w:basedOn w:val="Verzeichnis1"/>
    <w:next w:val="Standard"/>
    <w:uiPriority w:val="39"/>
    <w:qFormat/>
    <w:rsid w:val="00946AB7"/>
    <w:pPr>
      <w:spacing w:before="120"/>
    </w:pPr>
    <w:rPr>
      <w:i w:val="0"/>
      <w:sz w:val="24"/>
    </w:rPr>
  </w:style>
  <w:style w:type="paragraph" w:styleId="Verzeichnis3">
    <w:name w:val="toc 3"/>
    <w:basedOn w:val="Verzeichnis2"/>
    <w:next w:val="Standard"/>
    <w:uiPriority w:val="39"/>
    <w:qFormat/>
    <w:rsid w:val="00A23BC5"/>
    <w:pPr>
      <w:spacing w:before="0" w:after="0"/>
      <w:ind w:left="284" w:right="-2"/>
      <w:outlineLvl w:val="2"/>
    </w:pPr>
    <w:rPr>
      <w:noProof/>
      <w:sz w:val="22"/>
    </w:rPr>
  </w:style>
  <w:style w:type="character" w:styleId="Hyperlink">
    <w:name w:val="Hyperlink"/>
    <w:basedOn w:val="Absatz-Standardschriftart"/>
    <w:uiPriority w:val="99"/>
    <w:rsid w:val="000C4F6B"/>
    <w:rPr>
      <w:i w:val="0"/>
      <w:color w:val="0000FF"/>
      <w:u w:val="single"/>
    </w:rPr>
  </w:style>
  <w:style w:type="paragraph" w:styleId="Listennummer">
    <w:name w:val="List Number"/>
    <w:basedOn w:val="Standard"/>
    <w:rsid w:val="00946AB7"/>
  </w:style>
  <w:style w:type="paragraph" w:styleId="Textkrper">
    <w:name w:val="Body Text"/>
    <w:basedOn w:val="Standard"/>
    <w:link w:val="TextkrperZchn"/>
    <w:rsid w:val="00946AB7"/>
  </w:style>
  <w:style w:type="paragraph" w:customStyle="1" w:styleId="BPTabelle">
    <w:name w:val="BP_Tabelle"/>
    <w:basedOn w:val="Standard"/>
    <w:rsid w:val="007B76F0"/>
    <w:pPr>
      <w:spacing w:before="80" w:after="80"/>
      <w:ind w:right="57"/>
    </w:pPr>
  </w:style>
  <w:style w:type="paragraph" w:customStyle="1" w:styleId="Hinweistext">
    <w:name w:val="Hinweistext"/>
    <w:basedOn w:val="Standard"/>
    <w:next w:val="BPnormalerTextChar"/>
    <w:rsid w:val="00946AB7"/>
    <w:pPr>
      <w:ind w:left="851" w:right="851"/>
      <w:jc w:val="both"/>
    </w:pPr>
    <w:rPr>
      <w:i/>
    </w:rPr>
  </w:style>
  <w:style w:type="paragraph" w:customStyle="1" w:styleId="BPnormalerTextChar">
    <w:name w:val="BP_normaler_Text Char"/>
    <w:basedOn w:val="Textkrper"/>
    <w:link w:val="BPnormalerTextCharChar"/>
    <w:rsid w:val="00946AB7"/>
  </w:style>
  <w:style w:type="paragraph" w:customStyle="1" w:styleId="Hinweis">
    <w:name w:val="Hinweis"/>
    <w:basedOn w:val="Hinweistext"/>
    <w:next w:val="Hinweistext"/>
    <w:rsid w:val="00946AB7"/>
    <w:pPr>
      <w:spacing w:before="360"/>
    </w:pPr>
    <w:rPr>
      <w:b/>
      <w:sz w:val="24"/>
    </w:rPr>
  </w:style>
  <w:style w:type="paragraph" w:customStyle="1" w:styleId="BPAufzaehlungEbene1">
    <w:name w:val="BP_Aufzaehlung_Ebene1"/>
    <w:basedOn w:val="Standard"/>
    <w:rsid w:val="000C766B"/>
    <w:pPr>
      <w:numPr>
        <w:numId w:val="1"/>
      </w:numPr>
      <w:tabs>
        <w:tab w:val="num" w:pos="360"/>
      </w:tabs>
      <w:spacing w:before="40" w:after="40"/>
      <w:ind w:left="360"/>
    </w:pPr>
  </w:style>
  <w:style w:type="paragraph" w:styleId="Verzeichnis4">
    <w:name w:val="toc 4"/>
    <w:basedOn w:val="Standard"/>
    <w:next w:val="Standard"/>
    <w:uiPriority w:val="39"/>
    <w:qFormat/>
    <w:rsid w:val="001A1906"/>
    <w:pPr>
      <w:tabs>
        <w:tab w:val="right" w:leader="dot" w:pos="9639"/>
      </w:tabs>
      <w:spacing w:before="0" w:after="0"/>
      <w:ind w:left="658"/>
    </w:pPr>
    <w:rPr>
      <w:noProof/>
      <w:color w:val="3B3838" w:themeColor="background2" w:themeShade="40"/>
      <w:sz w:val="20"/>
      <w:szCs w:val="22"/>
    </w:rPr>
  </w:style>
  <w:style w:type="paragraph" w:styleId="Titel">
    <w:name w:val="Title"/>
    <w:basedOn w:val="Standard"/>
    <w:link w:val="TitelZchn"/>
    <w:qFormat/>
    <w:rsid w:val="00946AB7"/>
    <w:rPr>
      <w:b/>
      <w:color w:val="000080"/>
      <w:sz w:val="28"/>
    </w:rPr>
  </w:style>
  <w:style w:type="paragraph" w:styleId="Untertitel">
    <w:name w:val="Subtitle"/>
    <w:basedOn w:val="Standard"/>
    <w:qFormat/>
    <w:rsid w:val="00946AB7"/>
    <w:rPr>
      <w:color w:val="000080"/>
    </w:rPr>
  </w:style>
  <w:style w:type="paragraph" w:styleId="Verzeichnis5">
    <w:name w:val="toc 5"/>
    <w:basedOn w:val="Standard"/>
    <w:next w:val="Standard"/>
    <w:autoRedefine/>
    <w:uiPriority w:val="39"/>
    <w:rsid w:val="00946AB7"/>
    <w:pPr>
      <w:spacing w:before="0" w:after="0"/>
    </w:pPr>
    <w:rPr>
      <w:b/>
      <w:snapToGrid w:val="0"/>
      <w:color w:val="000080"/>
      <w:lang w:eastAsia="de-DE"/>
    </w:rPr>
  </w:style>
  <w:style w:type="paragraph" w:styleId="Verzeichnis6">
    <w:name w:val="toc 6"/>
    <w:basedOn w:val="Standard"/>
    <w:next w:val="Standard"/>
    <w:autoRedefine/>
    <w:uiPriority w:val="39"/>
    <w:rsid w:val="00946AB7"/>
    <w:pPr>
      <w:ind w:left="1100"/>
    </w:pPr>
  </w:style>
  <w:style w:type="paragraph" w:styleId="Verzeichnis7">
    <w:name w:val="toc 7"/>
    <w:basedOn w:val="Standard"/>
    <w:next w:val="Standard"/>
    <w:autoRedefine/>
    <w:uiPriority w:val="39"/>
    <w:rsid w:val="00946AB7"/>
    <w:pPr>
      <w:ind w:left="1320"/>
    </w:pPr>
  </w:style>
  <w:style w:type="paragraph" w:styleId="Verzeichnis8">
    <w:name w:val="toc 8"/>
    <w:basedOn w:val="Standard"/>
    <w:next w:val="Standard"/>
    <w:autoRedefine/>
    <w:uiPriority w:val="39"/>
    <w:rsid w:val="00946AB7"/>
    <w:pPr>
      <w:ind w:left="1540"/>
    </w:pPr>
  </w:style>
  <w:style w:type="paragraph" w:styleId="Verzeichnis9">
    <w:name w:val="toc 9"/>
    <w:basedOn w:val="Standard"/>
    <w:next w:val="Standard"/>
    <w:autoRedefine/>
    <w:uiPriority w:val="39"/>
    <w:rsid w:val="00946AB7"/>
    <w:pPr>
      <w:ind w:left="1760"/>
    </w:pPr>
  </w:style>
  <w:style w:type="character" w:styleId="BesuchterLink">
    <w:name w:val="FollowedHyperlink"/>
    <w:basedOn w:val="Absatz-Standardschriftart"/>
    <w:uiPriority w:val="99"/>
    <w:rsid w:val="00946AB7"/>
    <w:rPr>
      <w:color w:val="800080"/>
      <w:u w:val="single"/>
    </w:rPr>
  </w:style>
  <w:style w:type="paragraph" w:customStyle="1" w:styleId="BPTabelleTitel">
    <w:name w:val="BP_Tabelle_Titel"/>
    <w:basedOn w:val="BPTabelle"/>
    <w:rsid w:val="007B76F0"/>
    <w:pPr>
      <w:spacing w:before="120" w:after="120"/>
    </w:pPr>
    <w:rPr>
      <w:b/>
    </w:rPr>
  </w:style>
  <w:style w:type="paragraph" w:customStyle="1" w:styleId="BPUeberschrift1">
    <w:name w:val="BP_Ueberschrift_1"/>
    <w:basedOn w:val="berschrift1"/>
    <w:next w:val="BPUeberschrift2"/>
    <w:qFormat/>
    <w:rsid w:val="00715FB6"/>
    <w:rPr>
      <w:color w:val="3B3838" w:themeColor="background2" w:themeShade="40"/>
      <w:sz w:val="28"/>
    </w:rPr>
  </w:style>
  <w:style w:type="paragraph" w:customStyle="1" w:styleId="BPUeberschrift2">
    <w:name w:val="BP_Ueberschrift_2"/>
    <w:basedOn w:val="berschrift2"/>
    <w:next w:val="BPUeberschrift3"/>
    <w:qFormat/>
    <w:rsid w:val="00254B58"/>
    <w:pPr>
      <w:ind w:left="0"/>
    </w:pPr>
    <w:rPr>
      <w:i/>
      <w:color w:val="3B3838" w:themeColor="background2" w:themeShade="40"/>
      <w:sz w:val="24"/>
    </w:rPr>
  </w:style>
  <w:style w:type="paragraph" w:customStyle="1" w:styleId="BPUeberschrift3">
    <w:name w:val="BP_Ueberschrift_3"/>
    <w:basedOn w:val="berschrift3"/>
    <w:next w:val="BPnormalerTextChar"/>
    <w:qFormat/>
    <w:rsid w:val="00254B58"/>
    <w:pPr>
      <w:ind w:left="0" w:right="850"/>
    </w:pPr>
    <w:rPr>
      <w:color w:val="3B3838" w:themeColor="background2" w:themeShade="40"/>
    </w:rPr>
  </w:style>
  <w:style w:type="paragraph" w:styleId="Liste">
    <w:name w:val="List"/>
    <w:basedOn w:val="Standard"/>
    <w:rsid w:val="00946AB7"/>
    <w:pPr>
      <w:spacing w:before="60" w:after="60"/>
      <w:ind w:left="360" w:hanging="360"/>
    </w:pPr>
    <w:rPr>
      <w:sz w:val="20"/>
      <w:szCs w:val="20"/>
    </w:rPr>
  </w:style>
  <w:style w:type="paragraph" w:styleId="StandardWeb">
    <w:name w:val="Normal (Web)"/>
    <w:basedOn w:val="Standard"/>
    <w:uiPriority w:val="99"/>
    <w:rsid w:val="00946AB7"/>
    <w:pPr>
      <w:spacing w:before="100" w:after="100"/>
    </w:pPr>
    <w:rPr>
      <w:rFonts w:ascii="Arial Unicode MS" w:eastAsia="Arial Unicode MS" w:hAnsi="Arial Unicode MS"/>
      <w:sz w:val="24"/>
      <w:szCs w:val="20"/>
      <w:lang w:val="en-GB"/>
    </w:rPr>
  </w:style>
  <w:style w:type="paragraph" w:styleId="Dokumentstruktur">
    <w:name w:val="Document Map"/>
    <w:basedOn w:val="Standard"/>
    <w:semiHidden/>
    <w:rsid w:val="00946AB7"/>
    <w:pPr>
      <w:shd w:val="clear" w:color="auto" w:fill="000080"/>
    </w:pPr>
    <w:rPr>
      <w:rFonts w:ascii="Tahoma" w:hAnsi="Tahoma"/>
    </w:rPr>
  </w:style>
  <w:style w:type="paragraph" w:customStyle="1" w:styleId="xl24">
    <w:name w:val="xl24"/>
    <w:basedOn w:val="Standard"/>
    <w:rsid w:val="00946AB7"/>
    <w:pPr>
      <w:shd w:val="clear" w:color="auto" w:fill="FFFF99"/>
      <w:spacing w:before="100" w:beforeAutospacing="1" w:after="100" w:afterAutospacing="1"/>
    </w:pPr>
    <w:rPr>
      <w:rFonts w:ascii="Arial Unicode MS" w:eastAsia="Arial Unicode MS" w:hAnsi="Arial Unicode MS" w:cs="Tahoma"/>
      <w:sz w:val="24"/>
      <w:lang w:val="en-US"/>
    </w:rPr>
  </w:style>
  <w:style w:type="paragraph" w:styleId="Beschriftung">
    <w:name w:val="caption"/>
    <w:basedOn w:val="Standard"/>
    <w:next w:val="Standard"/>
    <w:qFormat/>
    <w:rsid w:val="00946AB7"/>
    <w:rPr>
      <w:b/>
    </w:rPr>
  </w:style>
  <w:style w:type="paragraph" w:styleId="Textkrper2">
    <w:name w:val="Body Text 2"/>
    <w:basedOn w:val="Standard"/>
    <w:rsid w:val="00946AB7"/>
    <w:rPr>
      <w:color w:val="FF0000"/>
    </w:rPr>
  </w:style>
  <w:style w:type="paragraph" w:styleId="Textkrper3">
    <w:name w:val="Body Text 3"/>
    <w:basedOn w:val="Standard"/>
    <w:rsid w:val="00946AB7"/>
    <w:pPr>
      <w:spacing w:before="60"/>
    </w:pPr>
    <w:rPr>
      <w:rFonts w:ascii="Times New Roman" w:hAnsi="Times New Roman"/>
      <w:sz w:val="16"/>
    </w:rPr>
  </w:style>
  <w:style w:type="paragraph" w:customStyle="1" w:styleId="TRAINFOLDERNAME">
    <w:name w:val="TRAIN_FOLDERNAME"/>
    <w:basedOn w:val="Standard"/>
    <w:rsid w:val="00946AB7"/>
    <w:pPr>
      <w:tabs>
        <w:tab w:val="left" w:pos="709"/>
      </w:tabs>
      <w:spacing w:before="60" w:after="60"/>
    </w:pPr>
    <w:rPr>
      <w:noProof/>
      <w:sz w:val="40"/>
    </w:rPr>
  </w:style>
  <w:style w:type="character" w:styleId="Fett">
    <w:name w:val="Strong"/>
    <w:basedOn w:val="Absatz-Standardschriftart"/>
    <w:qFormat/>
    <w:rsid w:val="00946AB7"/>
    <w:rPr>
      <w:b/>
    </w:rPr>
  </w:style>
  <w:style w:type="paragraph" w:styleId="Textkrper-Zeileneinzug">
    <w:name w:val="Body Text Indent"/>
    <w:basedOn w:val="Standard"/>
    <w:rsid w:val="00946AB7"/>
    <w:pPr>
      <w:ind w:left="720"/>
      <w:outlineLvl w:val="0"/>
    </w:pPr>
    <w:rPr>
      <w:sz w:val="20"/>
    </w:rPr>
  </w:style>
  <w:style w:type="table" w:styleId="Tabellenraster">
    <w:name w:val="Table Grid"/>
    <w:basedOn w:val="NormaleTabelle"/>
    <w:uiPriority w:val="39"/>
    <w:rsid w:val="00F078D7"/>
    <w:pPr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rsid w:val="00946AB7"/>
    <w:rPr>
      <w:rFonts w:ascii="Tahoma" w:hAnsi="Tahoma" w:cs="Tahoma"/>
      <w:sz w:val="16"/>
      <w:szCs w:val="16"/>
    </w:rPr>
  </w:style>
  <w:style w:type="paragraph" w:customStyle="1" w:styleId="BPUeberschrift4">
    <w:name w:val="BP_Ueberschrift_4"/>
    <w:basedOn w:val="berschrift4"/>
    <w:next w:val="berschrift5"/>
    <w:autoRedefine/>
    <w:rsid w:val="002D23C5"/>
    <w:pPr>
      <w:ind w:left="0"/>
    </w:pPr>
    <w:rPr>
      <w:rFonts w:cs="Arial"/>
      <w:i/>
      <w:iCs/>
      <w:color w:val="3B3838" w:themeColor="background2" w:themeShade="40"/>
      <w:sz w:val="22"/>
    </w:rPr>
  </w:style>
  <w:style w:type="character" w:customStyle="1" w:styleId="BPnormalerTextCharChar">
    <w:name w:val="BP_normaler_Text Char Char"/>
    <w:basedOn w:val="Absatz-Standardschriftart"/>
    <w:link w:val="BPnormalerTextChar"/>
    <w:rsid w:val="00CB4C6F"/>
    <w:rPr>
      <w:rFonts w:ascii="Arial" w:hAnsi="Arial"/>
      <w:sz w:val="22"/>
      <w:szCs w:val="24"/>
      <w:lang w:val="de-DE" w:eastAsia="en-US" w:bidi="ar-SA"/>
    </w:rPr>
  </w:style>
  <w:style w:type="paragraph" w:customStyle="1" w:styleId="BPnormalerText">
    <w:name w:val="BP_normaler_Text"/>
    <w:basedOn w:val="Textkrper"/>
    <w:link w:val="BPnormalerTextZchn"/>
    <w:qFormat/>
    <w:rsid w:val="00D61804"/>
  </w:style>
  <w:style w:type="character" w:customStyle="1" w:styleId="TextkrperZchn">
    <w:name w:val="Textkörper Zchn"/>
    <w:basedOn w:val="Absatz-Standardschriftart"/>
    <w:link w:val="Textkrper"/>
    <w:rsid w:val="005D6230"/>
    <w:rPr>
      <w:rFonts w:ascii="Arial" w:hAnsi="Arial"/>
      <w:sz w:val="22"/>
      <w:szCs w:val="24"/>
      <w:lang w:val="de-DE" w:eastAsia="en-US" w:bidi="ar-SA"/>
    </w:rPr>
  </w:style>
  <w:style w:type="paragraph" w:customStyle="1" w:styleId="Standard10pt">
    <w:name w:val="Standard + 10 pt"/>
    <w:aliases w:val="Vor:  3 pt,Nach:  3 pt"/>
    <w:basedOn w:val="Standard"/>
    <w:rsid w:val="001D3A79"/>
  </w:style>
  <w:style w:type="paragraph" w:customStyle="1" w:styleId="BPNummerierung">
    <w:name w:val="BP_Nummerierung"/>
    <w:basedOn w:val="BPAufzaehlungEbene1"/>
    <w:qFormat/>
    <w:rsid w:val="007268CD"/>
    <w:pPr>
      <w:numPr>
        <w:numId w:val="3"/>
      </w:numPr>
      <w:tabs>
        <w:tab w:val="clear" w:pos="1070"/>
        <w:tab w:val="num" w:pos="360"/>
        <w:tab w:val="num" w:pos="2345"/>
      </w:tabs>
      <w:ind w:left="360"/>
    </w:pPr>
  </w:style>
  <w:style w:type="character" w:customStyle="1" w:styleId="berschrift1Zchn">
    <w:name w:val="Überschrift 1 Zchn"/>
    <w:basedOn w:val="Absatz-Standardschriftart"/>
    <w:link w:val="berschrift1"/>
    <w:rsid w:val="00C8423D"/>
    <w:rPr>
      <w:rFonts w:ascii="Arial" w:hAnsi="Arial" w:cs="Arial"/>
      <w:b/>
      <w:bCs/>
      <w:color w:val="000080"/>
      <w:kern w:val="32"/>
      <w:sz w:val="32"/>
      <w:szCs w:val="32"/>
      <w:lang w:eastAsia="en-US"/>
    </w:rPr>
  </w:style>
  <w:style w:type="character" w:customStyle="1" w:styleId="berschrift2Zchn">
    <w:name w:val="Überschrift 2 Zchn"/>
    <w:basedOn w:val="Absatz-Standardschriftart"/>
    <w:link w:val="berschrift2"/>
    <w:rsid w:val="00C8423D"/>
    <w:rPr>
      <w:rFonts w:ascii="Arial" w:hAnsi="Arial" w:cs="Arial"/>
      <w:b/>
      <w:iCs/>
      <w:color w:val="000080"/>
      <w:kern w:val="32"/>
      <w:sz w:val="28"/>
      <w:szCs w:val="28"/>
      <w:lang w:eastAsia="en-US"/>
    </w:rPr>
  </w:style>
  <w:style w:type="character" w:customStyle="1" w:styleId="berschrift3Zchn">
    <w:name w:val="Überschrift 3 Zchn"/>
    <w:basedOn w:val="Absatz-Standardschriftart"/>
    <w:link w:val="berschrift3"/>
    <w:rsid w:val="00C8423D"/>
    <w:rPr>
      <w:rFonts w:ascii="Arial" w:hAnsi="Arial" w:cs="Arial"/>
      <w:b/>
      <w:bCs/>
      <w:iCs/>
      <w:color w:val="000080"/>
      <w:kern w:val="32"/>
      <w:sz w:val="24"/>
      <w:szCs w:val="26"/>
      <w:lang w:eastAsia="en-US"/>
    </w:rPr>
  </w:style>
  <w:style w:type="character" w:customStyle="1" w:styleId="berschrift4Zchn">
    <w:name w:val="Überschrift 4 Zchn"/>
    <w:basedOn w:val="Absatz-Standardschriftart"/>
    <w:link w:val="berschrift4"/>
    <w:rsid w:val="00C8423D"/>
    <w:rPr>
      <w:rFonts w:ascii="Arial" w:hAnsi="Arial"/>
      <w:b/>
      <w:lang w:eastAsia="en-US"/>
    </w:rPr>
  </w:style>
  <w:style w:type="character" w:customStyle="1" w:styleId="berschrift5Zchn">
    <w:name w:val="Überschrift 5 Zchn"/>
    <w:basedOn w:val="Absatz-Standardschriftart"/>
    <w:link w:val="berschrift5"/>
    <w:rsid w:val="005C1F8A"/>
    <w:rPr>
      <w:i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C1F8A"/>
    <w:rPr>
      <w:rFonts w:ascii="Tahoma" w:hAnsi="Tahoma" w:cs="Tahoma"/>
      <w:sz w:val="16"/>
      <w:szCs w:val="16"/>
      <w:lang w:eastAsia="en-US"/>
    </w:rPr>
  </w:style>
  <w:style w:type="character" w:styleId="Hervorhebung">
    <w:name w:val="Emphasis"/>
    <w:basedOn w:val="Absatz-Standardschriftart"/>
    <w:qFormat/>
    <w:rsid w:val="005C1F8A"/>
    <w:rPr>
      <w:i/>
      <w:iCs/>
    </w:rPr>
  </w:style>
  <w:style w:type="paragraph" w:styleId="Aufzhlungszeichen">
    <w:name w:val="List Bullet"/>
    <w:basedOn w:val="Standard"/>
    <w:autoRedefine/>
    <w:rsid w:val="00A14FB5"/>
    <w:pPr>
      <w:tabs>
        <w:tab w:val="num" w:pos="562"/>
      </w:tabs>
      <w:spacing w:before="60" w:after="60"/>
      <w:ind w:left="562" w:hanging="332"/>
    </w:pPr>
    <w:rPr>
      <w:rFonts w:eastAsia="Arial Unicode MS" w:cs="Arial"/>
      <w:sz w:val="20"/>
      <w:szCs w:val="20"/>
      <w:lang w:eastAsia="de-DE"/>
    </w:rPr>
  </w:style>
  <w:style w:type="paragraph" w:styleId="Listenfortsetzung">
    <w:name w:val="List Continue"/>
    <w:basedOn w:val="Standard"/>
    <w:rsid w:val="005C1F8A"/>
    <w:pPr>
      <w:spacing w:before="60" w:after="60"/>
      <w:ind w:left="562"/>
    </w:pPr>
    <w:rPr>
      <w:rFonts w:eastAsia="Arial Unicode MS" w:cs="Arial"/>
      <w:sz w:val="20"/>
      <w:szCs w:val="20"/>
      <w:lang w:eastAsia="de-DE"/>
    </w:rPr>
  </w:style>
  <w:style w:type="paragraph" w:customStyle="1" w:styleId="noteparagraph">
    <w:name w:val="noteparagraph"/>
    <w:basedOn w:val="Standard"/>
    <w:rsid w:val="005C1F8A"/>
    <w:pPr>
      <w:spacing w:before="60" w:after="60"/>
      <w:ind w:left="1181"/>
    </w:pPr>
    <w:rPr>
      <w:rFonts w:eastAsia="Arial Unicode MS" w:cs="Arial"/>
      <w:sz w:val="20"/>
      <w:szCs w:val="20"/>
      <w:lang w:eastAsia="de-DE"/>
    </w:rPr>
  </w:style>
  <w:style w:type="paragraph" w:customStyle="1" w:styleId="noteicon">
    <w:name w:val="noteicon"/>
    <w:basedOn w:val="Standard"/>
    <w:rsid w:val="005C1F8A"/>
    <w:pPr>
      <w:keepNext/>
      <w:spacing w:before="60" w:after="60"/>
      <w:ind w:left="1181"/>
    </w:pPr>
    <w:rPr>
      <w:rFonts w:eastAsia="Arial Unicode MS" w:cs="Arial"/>
      <w:sz w:val="20"/>
      <w:szCs w:val="20"/>
      <w:lang w:eastAsia="de-DE"/>
    </w:rPr>
  </w:style>
  <w:style w:type="character" w:customStyle="1" w:styleId="object">
    <w:name w:val="object"/>
    <w:basedOn w:val="Absatz-Standardschriftart"/>
    <w:rsid w:val="005C1F8A"/>
    <w:rPr>
      <w:rFonts w:ascii="Arial" w:hAnsi="Arial" w:cs="Arial" w:hint="default"/>
      <w:i/>
      <w:iCs/>
    </w:rPr>
  </w:style>
  <w:style w:type="character" w:customStyle="1" w:styleId="userinput">
    <w:name w:val="userinput"/>
    <w:basedOn w:val="Absatz-Standardschriftart"/>
    <w:rsid w:val="005C1F8A"/>
    <w:rPr>
      <w:rFonts w:ascii="Courier New" w:hAnsi="Courier New" w:cs="Courier New" w:hint="default"/>
      <w:b/>
      <w:bCs/>
    </w:rPr>
  </w:style>
  <w:style w:type="paragraph" w:customStyle="1" w:styleId="Formatvorlage1">
    <w:name w:val="Formatvorlage1"/>
    <w:basedOn w:val="berschrift3"/>
    <w:link w:val="Formatvorlage1Zchn"/>
    <w:qFormat/>
    <w:rsid w:val="005C1F8A"/>
    <w:pPr>
      <w:keepNext w:val="0"/>
      <w:spacing w:before="100" w:beforeAutospacing="1" w:after="100" w:afterAutospacing="1"/>
      <w:ind w:left="0"/>
    </w:pPr>
    <w:rPr>
      <w:rFonts w:eastAsia="Arial Unicode MS" w:cs="Arial Unicode MS"/>
      <w:iCs w:val="0"/>
      <w:kern w:val="0"/>
      <w:szCs w:val="27"/>
      <w:lang w:eastAsia="de-DE"/>
    </w:rPr>
  </w:style>
  <w:style w:type="character" w:customStyle="1" w:styleId="Formatvorlage1Zchn">
    <w:name w:val="Formatvorlage1 Zchn"/>
    <w:basedOn w:val="berschrift3Zchn"/>
    <w:link w:val="Formatvorlage1"/>
    <w:rsid w:val="005C1F8A"/>
    <w:rPr>
      <w:rFonts w:ascii="Arial" w:eastAsia="Arial Unicode MS" w:hAnsi="Arial" w:cs="Arial Unicode MS"/>
      <w:b/>
      <w:bCs/>
      <w:iCs/>
      <w:color w:val="000080"/>
      <w:kern w:val="32"/>
      <w:sz w:val="24"/>
      <w:szCs w:val="27"/>
      <w:lang w:eastAsia="en-US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5C1F8A"/>
    <w:pPr>
      <w:keepLines/>
      <w:pageBreakBefore w:val="0"/>
      <w:spacing w:before="480" w:after="0" w:line="276" w:lineRule="auto"/>
      <w:outlineLvl w:val="9"/>
    </w:pPr>
    <w:rPr>
      <w:rFonts w:asciiTheme="majorHAnsi" w:eastAsiaTheme="majorEastAsia" w:hAnsiTheme="majorHAnsi" w:cstheme="majorBidi"/>
      <w:color w:val="2E74B5" w:themeColor="accent1" w:themeShade="BF"/>
      <w:kern w:val="0"/>
      <w:szCs w:val="28"/>
    </w:rPr>
  </w:style>
  <w:style w:type="character" w:customStyle="1" w:styleId="lead121">
    <w:name w:val="lead_121"/>
    <w:basedOn w:val="Absatz-Standardschriftart"/>
    <w:rsid w:val="005C1F8A"/>
    <w:rPr>
      <w:rFonts w:ascii="Verdana" w:hAnsi="Verdana" w:hint="default"/>
      <w:b/>
      <w:bCs/>
      <w:color w:val="333333"/>
      <w:sz w:val="14"/>
      <w:szCs w:val="14"/>
    </w:rPr>
  </w:style>
  <w:style w:type="character" w:customStyle="1" w:styleId="TitelZchn">
    <w:name w:val="Titel Zchn"/>
    <w:basedOn w:val="Absatz-Standardschriftart"/>
    <w:link w:val="Titel"/>
    <w:rsid w:val="005C1F8A"/>
    <w:rPr>
      <w:rFonts w:ascii="Arial" w:hAnsi="Arial"/>
      <w:b/>
      <w:color w:val="000080"/>
      <w:sz w:val="28"/>
      <w:szCs w:val="24"/>
      <w:lang w:eastAsia="en-US"/>
    </w:rPr>
  </w:style>
  <w:style w:type="paragraph" w:styleId="Funotentext">
    <w:name w:val="footnote text"/>
    <w:basedOn w:val="Standard"/>
    <w:link w:val="FunotentextZchn"/>
    <w:rsid w:val="005C1F8A"/>
    <w:pPr>
      <w:spacing w:before="0" w:after="0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rsid w:val="005C1F8A"/>
    <w:rPr>
      <w:rFonts w:ascii="Arial" w:hAnsi="Arial"/>
      <w:lang w:eastAsia="en-US"/>
    </w:rPr>
  </w:style>
  <w:style w:type="character" w:styleId="Funotenzeichen">
    <w:name w:val="footnote reference"/>
    <w:basedOn w:val="Absatz-Standardschriftart"/>
    <w:rsid w:val="005C1F8A"/>
    <w:rPr>
      <w:vertAlign w:val="superscript"/>
    </w:rPr>
  </w:style>
  <w:style w:type="paragraph" w:customStyle="1" w:styleId="Formatvorlageberschrift4Links0cm">
    <w:name w:val="Formatvorlage Überschrift 4 + Links:  0 cm"/>
    <w:basedOn w:val="berschrift4"/>
    <w:rsid w:val="005333FE"/>
    <w:pPr>
      <w:ind w:left="0"/>
    </w:pPr>
    <w:rPr>
      <w:bCs/>
      <w:i/>
    </w:rPr>
  </w:style>
  <w:style w:type="paragraph" w:styleId="Listenabsatz">
    <w:name w:val="List Paragraph"/>
    <w:basedOn w:val="Standard"/>
    <w:uiPriority w:val="34"/>
    <w:qFormat/>
    <w:rsid w:val="00566862"/>
    <w:pPr>
      <w:ind w:left="720"/>
      <w:contextualSpacing/>
    </w:pPr>
  </w:style>
  <w:style w:type="character" w:styleId="Platzhaltertext">
    <w:name w:val="Placeholder Text"/>
    <w:basedOn w:val="Absatz-Standardschriftart"/>
    <w:uiPriority w:val="99"/>
    <w:semiHidden/>
    <w:rsid w:val="001B659A"/>
    <w:rPr>
      <w:color w:val="808080"/>
    </w:rPr>
  </w:style>
  <w:style w:type="character" w:customStyle="1" w:styleId="FuzeileZchn">
    <w:name w:val="Fußzeile Zchn"/>
    <w:basedOn w:val="Absatz-Standardschriftart"/>
    <w:link w:val="Fuzeile"/>
    <w:uiPriority w:val="99"/>
    <w:rsid w:val="00433682"/>
    <w:rPr>
      <w:rFonts w:ascii="Arial" w:hAnsi="Arial"/>
      <w:b/>
      <w:i/>
      <w:color w:val="000080"/>
      <w:sz w:val="16"/>
      <w:szCs w:val="24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33682"/>
    <w:rPr>
      <w:rFonts w:ascii="Arial" w:hAnsi="Arial"/>
      <w:b/>
      <w:i/>
      <w:color w:val="000080"/>
      <w:sz w:val="16"/>
      <w:szCs w:val="24"/>
      <w:lang w:eastAsia="en-US"/>
    </w:rPr>
  </w:style>
  <w:style w:type="table" w:styleId="HelleSchattierung-Akzent1">
    <w:name w:val="Light Shading Accent 1"/>
    <w:basedOn w:val="NormaleTabelle"/>
    <w:uiPriority w:val="60"/>
    <w:rsid w:val="003B5C9D"/>
    <w:rPr>
      <w:color w:val="2E74B5" w:themeColor="accent1" w:themeShade="BF"/>
    </w:rPr>
    <w:tblPr>
      <w:tblStyleRowBandSize w:val="1"/>
      <w:tblStyleColBandSize w:val="1"/>
      <w:tblBorders>
        <w:top w:val="single" w:sz="8" w:space="0" w:color="5B9BD5" w:themeColor="accent1"/>
        <w:bottom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</w:style>
  <w:style w:type="paragraph" w:customStyle="1" w:styleId="EinfAbs">
    <w:name w:val="[Einf. Abs.]"/>
    <w:basedOn w:val="Standard"/>
    <w:uiPriority w:val="99"/>
    <w:rsid w:val="009858FD"/>
    <w:pPr>
      <w:autoSpaceDE w:val="0"/>
      <w:autoSpaceDN w:val="0"/>
      <w:adjustRightInd w:val="0"/>
      <w:spacing w:before="0" w:after="0" w:line="288" w:lineRule="auto"/>
      <w:textAlignment w:val="center"/>
    </w:pPr>
    <w:rPr>
      <w:rFonts w:ascii="MinionPro-Regular" w:eastAsiaTheme="minorHAnsi" w:hAnsi="MinionPro-Regular" w:cs="MinionPro-Regular"/>
      <w:color w:val="000000"/>
      <w:sz w:val="24"/>
    </w:rPr>
  </w:style>
  <w:style w:type="character" w:customStyle="1" w:styleId="BPnormalerTextZchn">
    <w:name w:val="BP_normaler_Text Zchn"/>
    <w:basedOn w:val="TextkrperZchn"/>
    <w:link w:val="BPnormalerText"/>
    <w:rsid w:val="00D61804"/>
    <w:rPr>
      <w:rFonts w:ascii="Arial" w:hAnsi="Arial"/>
      <w:sz w:val="22"/>
      <w:szCs w:val="24"/>
      <w:lang w:val="de-DE" w:eastAsia="en-US" w:bidi="ar-SA"/>
    </w:rPr>
  </w:style>
  <w:style w:type="paragraph" w:customStyle="1" w:styleId="FormatvorlageBPAufzaehlungEbene1Links127cmErsteZeile0cm">
    <w:name w:val="Formatvorlage BP_Aufzaehlung_Ebene1 + Links:  127 cm Erste Zeile:  0 cm"/>
    <w:basedOn w:val="Standard"/>
    <w:rsid w:val="000C766B"/>
    <w:pPr>
      <w:ind w:left="720"/>
    </w:pPr>
    <w:rPr>
      <w:szCs w:val="20"/>
    </w:rPr>
  </w:style>
  <w:style w:type="paragraph" w:customStyle="1" w:styleId="FormatvorlageBPAufzaehlungEbene2">
    <w:name w:val="Formatvorlage BP_Aufzaehlung_Ebene2"/>
    <w:basedOn w:val="BPAufzaehlungEbene1"/>
    <w:rsid w:val="000C766B"/>
    <w:pPr>
      <w:ind w:firstLine="0"/>
    </w:pPr>
    <w:rPr>
      <w:szCs w:val="20"/>
    </w:rPr>
  </w:style>
  <w:style w:type="paragraph" w:customStyle="1" w:styleId="BPAufzaehlungEbene2">
    <w:name w:val="BP_Aufzaehlung_Ebene2"/>
    <w:basedOn w:val="BPAufzaehlungEbene1"/>
    <w:qFormat/>
    <w:rsid w:val="00252E45"/>
    <w:pPr>
      <w:numPr>
        <w:numId w:val="13"/>
      </w:numPr>
      <w:tabs>
        <w:tab w:val="num" w:pos="2345"/>
      </w:tabs>
    </w:pPr>
  </w:style>
  <w:style w:type="character" w:styleId="Kommentarzeichen">
    <w:name w:val="annotation reference"/>
    <w:basedOn w:val="Absatz-Standardschriftart"/>
    <w:semiHidden/>
    <w:unhideWhenUsed/>
    <w:rsid w:val="00BA2B0F"/>
    <w:rPr>
      <w:sz w:val="16"/>
      <w:szCs w:val="16"/>
    </w:rPr>
  </w:style>
  <w:style w:type="paragraph" w:styleId="Kommentartext">
    <w:name w:val="annotation text"/>
    <w:basedOn w:val="Standard"/>
    <w:link w:val="KommentartextZchn"/>
    <w:semiHidden/>
    <w:unhideWhenUsed/>
    <w:rsid w:val="00BA2B0F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semiHidden/>
    <w:rsid w:val="00BA2B0F"/>
    <w:rPr>
      <w:rFonts w:ascii="Arial" w:hAnsi="Arial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semiHidden/>
    <w:unhideWhenUsed/>
    <w:rsid w:val="00BA2B0F"/>
    <w:rPr>
      <w:b/>
      <w:bCs/>
    </w:rPr>
  </w:style>
  <w:style w:type="character" w:customStyle="1" w:styleId="KommentarthemaZchn">
    <w:name w:val="Kommentarthema Zchn"/>
    <w:basedOn w:val="KommentartextZchn"/>
    <w:link w:val="Kommentarthema"/>
    <w:semiHidden/>
    <w:rsid w:val="00BA2B0F"/>
    <w:rPr>
      <w:rFonts w:ascii="Arial" w:hAnsi="Arial"/>
      <w:b/>
      <w:bCs/>
      <w:lang w:eastAsia="en-US"/>
    </w:rPr>
  </w:style>
  <w:style w:type="paragraph" w:customStyle="1" w:styleId="BPSymbolnormalerTextHngend1">
    <w:name w:val="BP_Symbol_normaler_Text + Hängend:  1"/>
    <w:aliases w:val="2  cm"/>
    <w:basedOn w:val="BPnormalerText"/>
    <w:rsid w:val="00460CEA"/>
    <w:pPr>
      <w:ind w:left="680" w:hanging="680"/>
    </w:pPr>
    <w:rPr>
      <w:szCs w:val="20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1E548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before="0" w:after="0"/>
    </w:pPr>
    <w:rPr>
      <w:rFonts w:ascii="Courier New" w:hAnsi="Courier New" w:cs="Courier New"/>
      <w:sz w:val="20"/>
      <w:szCs w:val="20"/>
      <w:lang w:eastAsia="zh-TW" w:bidi="he-IL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1E5486"/>
    <w:rPr>
      <w:rFonts w:ascii="Courier New" w:hAnsi="Courier New" w:cs="Courier New"/>
      <w:lang w:eastAsia="zh-TW"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602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90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56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877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5737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7001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7291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10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52879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10020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18613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665544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800334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150058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695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84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3557222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305177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934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937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2820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4101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04579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8669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51060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941847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482773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119470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4731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1006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36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image" Target="media/image5.png"/><Relationship Id="rId23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png"/><Relationship Id="rId22" Type="http://schemas.openxmlformats.org/officeDocument/2006/relationships/footer" Target="footer3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image" Target="media/image11.jpeg"/><Relationship Id="rId2" Type="http://schemas.openxmlformats.org/officeDocument/2006/relationships/image" Target="media/image10.jpeg"/><Relationship Id="rId1" Type="http://schemas.openxmlformats.org/officeDocument/2006/relationships/image" Target="media/image9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eawodlo\Downloads\GIB%20Vorlage%20Word%20Dokumentation_Rel_22_DE%20(1).dotx" TargetMode="External"/></Relationships>
</file>

<file path=word/theme/theme1.xml><?xml version="1.0" encoding="utf-8"?>
<a:theme xmlns:a="http://schemas.openxmlformats.org/drawingml/2006/main" name="Larissa-Design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963A5BCA1737145AECF05C0803E0CAC" ma:contentTypeVersion="14" ma:contentTypeDescription="Ein neues Dokument erstellen." ma:contentTypeScope="" ma:versionID="da5e886b11863054e4f2cc68b45ed308">
  <xsd:schema xmlns:xsd="http://www.w3.org/2001/XMLSchema" xmlns:xs="http://www.w3.org/2001/XMLSchema" xmlns:p="http://schemas.microsoft.com/office/2006/metadata/properties" xmlns:ns2="926afe9e-4e30-4d8f-9b5a-0e878cf65dac" xmlns:ns3="a560ff74-89a7-4a9e-b4ba-843130090745" targetNamespace="http://schemas.microsoft.com/office/2006/metadata/properties" ma:root="true" ma:fieldsID="eafec0ab3fa88b467a4a3e7d6eac20a8" ns2:_="" ns3:_="">
    <xsd:import namespace="926afe9e-4e30-4d8f-9b5a-0e878cf65dac"/>
    <xsd:import namespace="a560ff74-89a7-4a9e-b4ba-84313009074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26afe9e-4e30-4d8f-9b5a-0e878cf65da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Bildmarkierungen" ma:readOnly="false" ma:fieldId="{5cf76f15-5ced-4ddc-b409-7134ff3c332f}" ma:taxonomyMulti="true" ma:sspId="fb88be7b-f3f7-419b-8082-d2d294e39d6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60ff74-89a7-4a9e-b4ba-843130090745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72e362f6-46b9-4e59-8d51-6a5debfeba5c}" ma:internalName="TaxCatchAll" ma:showField="CatchAllData" ma:web="a560ff74-89a7-4a9e-b4ba-84313009074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a560ff74-89a7-4a9e-b4ba-843130090745">
      <UserInfo>
        <DisplayName>Sanchez Fernandez, Daniel</DisplayName>
        <AccountId>19</AccountId>
        <AccountType/>
      </UserInfo>
    </SharedWithUsers>
    <lcf76f155ced4ddcb4097134ff3c332f xmlns="926afe9e-4e30-4d8f-9b5a-0e878cf65dac">
      <Terms xmlns="http://schemas.microsoft.com/office/infopath/2007/PartnerControls"/>
    </lcf76f155ced4ddcb4097134ff3c332f>
    <TaxCatchAll xmlns="a560ff74-89a7-4a9e-b4ba-843130090745" xsi:nil="true"/>
  </documentManagement>
</p:properties>
</file>

<file path=customXml/itemProps1.xml><?xml version="1.0" encoding="utf-8"?>
<ds:datastoreItem xmlns:ds="http://schemas.openxmlformats.org/officeDocument/2006/customXml" ds:itemID="{32154D3A-641B-4874-A0E8-F79455336AC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50F7785-EBA6-4E93-AD4C-944CAB072E6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CF7CF9B-4102-426B-96D3-24AECA97E56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26afe9e-4e30-4d8f-9b5a-0e878cf65dac"/>
    <ds:schemaRef ds:uri="a560ff74-89a7-4a9e-b4ba-8431300907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DD8F86A-21B4-4ECE-98C4-B842375EBD12}">
  <ds:schemaRefs>
    <ds:schemaRef ds:uri="http://schemas.microsoft.com/office/2006/metadata/properties"/>
    <ds:schemaRef ds:uri="http://schemas.microsoft.com/office/infopath/2007/PartnerControls"/>
    <ds:schemaRef ds:uri="c9c7af6d-d851-4ccb-8f46-31cef874ec40"/>
    <ds:schemaRef ds:uri="827bc845-6f50-48f5-9443-731bc442993a"/>
    <ds:schemaRef ds:uri="a560ff74-89a7-4a9e-b4ba-843130090745"/>
    <ds:schemaRef ds:uri="926afe9e-4e30-4d8f-9b5a-0e878cf65da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GIB Vorlage Word Dokumentation_Rel_22_DE (1)</Template>
  <TotalTime>0</TotalTime>
  <Pages>6</Pages>
  <Words>220</Words>
  <Characters>1517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GIB Vorlage Word Dokumentation_Rel. 22.0 DE</vt:lpstr>
    </vt:vector>
  </TitlesOfParts>
  <Company/>
  <LinksUpToDate>false</LinksUpToDate>
  <CharactersWithSpaces>1734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GIB Vorlage Word Dokumentation_Rel. 22.0 DE</dc:title>
  <dc:creator>Awode, Louis</dc:creator>
  <cp:lastModifiedBy>Awode, Louis</cp:lastModifiedBy>
  <cp:revision>2</cp:revision>
  <cp:lastPrinted>2019-04-04T06:53:00Z</cp:lastPrinted>
  <dcterms:created xsi:type="dcterms:W3CDTF">2022-06-13T09:13:00Z</dcterms:created>
  <dcterms:modified xsi:type="dcterms:W3CDTF">2022-06-13T09:13:00Z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0x010100C963A5BCA1737145AECF05C0803E0CAC</vt:lpwstr>
  </property>
  <property fmtid="{D5CDD505-2E9C-101B-9397-08002B2CF9AE}" pid="3" name="_dlc_DocIdItemGuid">
    <vt:lpwstr>9c40a50e-bce7-45a5-8835-16258aafa47a</vt:lpwstr>
  </property>
</Properties>
</file>