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786967" w:rsidRDefault="00F42255" w:rsidP="00875F99">
      <w:pPr>
        <w:rPr>
          <w:b/>
          <w:sz w:val="32"/>
          <w:szCs w:val="32"/>
          <w:u w:val="single"/>
          <w:lang w:val="de-DE"/>
        </w:rPr>
      </w:pPr>
      <w:r w:rsidRPr="00786967">
        <w:rPr>
          <w:b/>
          <w:sz w:val="32"/>
          <w:szCs w:val="32"/>
          <w:u w:val="single"/>
          <w:lang w:val="de-DE"/>
        </w:rPr>
        <w:t>B</w:t>
      </w:r>
      <w:r w:rsidR="00555DC9" w:rsidRPr="00786967">
        <w:rPr>
          <w:b/>
          <w:sz w:val="32"/>
          <w:szCs w:val="32"/>
          <w:u w:val="single"/>
          <w:lang w:val="de-DE"/>
        </w:rPr>
        <w:t>UG</w:t>
      </w:r>
      <w:r w:rsidRPr="00786967">
        <w:rPr>
          <w:b/>
          <w:sz w:val="32"/>
          <w:szCs w:val="32"/>
          <w:u w:val="single"/>
          <w:lang w:val="de-DE"/>
        </w:rPr>
        <w:t xml:space="preserve">: </w:t>
      </w:r>
      <w:r w:rsidR="00786967" w:rsidRPr="00786967">
        <w:rPr>
          <w:b/>
          <w:sz w:val="32"/>
          <w:szCs w:val="32"/>
          <w:u w:val="single"/>
          <w:lang w:val="de-DE"/>
        </w:rPr>
        <w:t>6737</w:t>
      </w:r>
      <w:r w:rsidR="00FB3582" w:rsidRPr="00786967">
        <w:rPr>
          <w:b/>
          <w:sz w:val="32"/>
          <w:szCs w:val="32"/>
          <w:u w:val="single"/>
          <w:lang w:val="de-DE"/>
        </w:rPr>
        <w:t>–</w:t>
      </w:r>
      <w:r w:rsidR="0000623B" w:rsidRPr="00786967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786967" w:rsidRPr="00786967">
        <w:rPr>
          <w:b/>
          <w:sz w:val="32"/>
          <w:szCs w:val="32"/>
          <w:u w:val="single"/>
          <w:lang w:val="de-DE"/>
        </w:rPr>
        <w:t>Dummyauftrag</w:t>
      </w:r>
      <w:proofErr w:type="spellEnd"/>
      <w:r w:rsidR="00786967" w:rsidRPr="00786967">
        <w:rPr>
          <w:b/>
          <w:sz w:val="32"/>
          <w:szCs w:val="32"/>
          <w:u w:val="single"/>
          <w:lang w:val="de-DE"/>
        </w:rPr>
        <w:t xml:space="preserve"> mit 0 Minuten lässt sich nicht auf Tagesende erstellen</w:t>
      </w:r>
      <w:bookmarkStart w:id="0" w:name="_GoBack"/>
      <w:bookmarkEnd w:id="0"/>
    </w:p>
    <w:p w:rsidR="00050B35" w:rsidRPr="003978B5" w:rsidRDefault="003978B5" w:rsidP="00050B35"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50B3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3978B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>DELETE</w:t>
      </w:r>
      <w:r w:rsidRPr="003978B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413"/>
        <w:gridCol w:w="8369"/>
      </w:tblGrid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875F99" w:rsidRPr="009C0D53" w:rsidRDefault="00875F99" w:rsidP="00786967">
            <w:pPr>
              <w:rPr>
                <w:b/>
              </w:rPr>
            </w:pPr>
            <w:r w:rsidRPr="009C0D53">
              <w:rPr>
                <w:b/>
              </w:rPr>
              <w:t>/GIB/CL_DCP_</w:t>
            </w:r>
            <w:r w:rsidR="00786967">
              <w:rPr>
                <w:b/>
              </w:rPr>
              <w:t>DISPATCH</w:t>
            </w:r>
          </w:p>
        </w:tc>
      </w:tr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875F99" w:rsidRPr="009C0D53" w:rsidRDefault="00786967" w:rsidP="00875F99">
            <w:pPr>
              <w:rPr>
                <w:b/>
              </w:rPr>
            </w:pPr>
            <w:r w:rsidRPr="00786967">
              <w:rPr>
                <w:b/>
              </w:rPr>
              <w:t>MOVE_IN_DECIDE</w:t>
            </w:r>
          </w:p>
        </w:tc>
      </w:tr>
      <w:tr w:rsidR="00875F99" w:rsidTr="00875F99">
        <w:trPr>
          <w:trHeight w:val="2327"/>
        </w:trPr>
        <w:tc>
          <w:tcPr>
            <w:tcW w:w="9782" w:type="dxa"/>
            <w:gridSpan w:val="2"/>
          </w:tcPr>
          <w:p w:rsidR="00875F99" w:rsidRPr="00786967" w:rsidRDefault="00875F99" w:rsidP="00875F99">
            <w:pPr>
              <w:rPr>
                <w:sz w:val="16"/>
                <w:szCs w:val="18"/>
              </w:rPr>
            </w:pPr>
          </w:p>
          <w:p w:rsidR="003978B5" w:rsidRPr="00786967" w:rsidRDefault="00786967" w:rsidP="00875F99">
            <w:pPr>
              <w:rPr>
                <w:sz w:val="16"/>
                <w:szCs w:val="18"/>
              </w:rPr>
            </w:pP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78696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Pr="0078696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co_timetype_target</w:t>
            </w:r>
            <w:proofErr w:type="spellEnd"/>
            <w:r w:rsidRPr="0078696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*#HW3742 - DCPN: </w:t>
            </w:r>
            <w:proofErr w:type="spellStart"/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Planungsabschnitt</w:t>
            </w:r>
            <w:proofErr w:type="spellEnd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78696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Pr="0078696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co_timetype_2bdel</w:t>
            </w:r>
            <w:r w:rsidRPr="0078696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*##HW3742 - DCPN: </w:t>
            </w:r>
            <w:proofErr w:type="spellStart"/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Planungsabschnitt</w:t>
            </w:r>
            <w:proofErr w:type="spellEnd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78696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OTHERS</w:t>
            </w:r>
            <w:r w:rsidRPr="0078696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</w:t>
            </w:r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</w:t>
            </w:r>
            <w:proofErr w:type="spellStart"/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nothing</w:t>
            </w:r>
            <w:proofErr w:type="spellEnd"/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else</w:t>
            </w:r>
            <w:proofErr w:type="spellEnd"/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is</w:t>
            </w:r>
            <w:proofErr w:type="spellEnd"/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78696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acceptable</w:t>
            </w:r>
            <w:proofErr w:type="spellEnd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78696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*#HW6737 UBA 27.10.2016 Einzelne Nullzeit-Dummies auf Nichtarbeitszeit anlegen</w:t>
            </w:r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DESCRIBE TABLE </w:t>
            </w:r>
            <w:proofErr w:type="spellStart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ct_orders</w:t>
            </w:r>
            <w:proofErr w:type="spellEnd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. </w:t>
            </w:r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     </w:t>
            </w:r>
            <w:proofErr w:type="gramEnd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sy-tfill</w:t>
            </w:r>
            <w:proofErr w:type="spellEnd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1.          </w:t>
            </w:r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READ TABLE </w:t>
            </w:r>
            <w:proofErr w:type="spellStart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ct_orders</w:t>
            </w:r>
            <w:proofErr w:type="spellEnd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ASSIGNING &lt;</w:t>
            </w:r>
            <w:proofErr w:type="spellStart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ls_order</w:t>
            </w:r>
            <w:proofErr w:type="spellEnd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 INDEX 1.</w:t>
            </w:r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&lt;ls_order&gt;-sart = /gib/cl_dcp_tyco=&gt;co_linetype_dummy AND</w:t>
            </w:r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&lt;</w:t>
            </w:r>
            <w:proofErr w:type="spellStart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ls_order</w:t>
            </w:r>
            <w:proofErr w:type="spellEnd"/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&gt;-duration = 0.</w:t>
            </w:r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RETURN. </w:t>
            </w:r>
            <w:proofErr w:type="gramStart"/>
            <w:r w:rsidRPr="0078696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this</w:t>
            </w:r>
            <w:proofErr w:type="gramEnd"/>
            <w:r w:rsidRPr="0078696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allows for zero-duration dummies</w:t>
            </w:r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8696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*##HW6737 27.10.2016</w:t>
            </w:r>
            <w:r w:rsidRPr="0078696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78696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RAISE 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EXCEPTION </w:t>
            </w:r>
            <w:r w:rsidRPr="0078696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cx_dcp_move_in</w:t>
            </w:r>
            <w:proofErr w:type="spellEnd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8696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textid      </w:t>
            </w:r>
            <w:r w:rsidRPr="0078696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/gib/cx_dcp_move_in</w:t>
            </w:r>
            <w:r w:rsidRPr="0078696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target_zart_not_allowed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target_text</w:t>
            </w:r>
            <w:proofErr w:type="spellEnd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78696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is_line_target</w:t>
            </w:r>
            <w:r w:rsidRPr="0078696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sttxt_disp</w:t>
            </w:r>
            <w:proofErr w:type="spellEnd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target_zart</w:t>
            </w:r>
            <w:proofErr w:type="spellEnd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78696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is_line_target</w:t>
            </w:r>
            <w:r w:rsidRPr="0078696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</w:t>
            </w:r>
            <w:proofErr w:type="spellEnd"/>
            <w:r w:rsidRPr="0078696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8696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78696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78696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75F99" w:rsidTr="00875F99">
        <w:tc>
          <w:tcPr>
            <w:tcW w:w="9782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0"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967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978B5"/>
    <w:rsid w:val="003B4EE8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85A50"/>
    <w:rsid w:val="006064DA"/>
    <w:rsid w:val="006363DF"/>
    <w:rsid w:val="006717DA"/>
    <w:rsid w:val="006D2625"/>
    <w:rsid w:val="006D2781"/>
    <w:rsid w:val="006D2791"/>
    <w:rsid w:val="006D3C48"/>
    <w:rsid w:val="006F166C"/>
    <w:rsid w:val="00744E4C"/>
    <w:rsid w:val="00786967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C5657"/>
    <w:rsid w:val="00A05C76"/>
    <w:rsid w:val="00A1367C"/>
    <w:rsid w:val="00A34FCE"/>
    <w:rsid w:val="00A65A94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66AADB-96D0-4CE8-B459-6FC5C8667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Benutzerdefinierte%20Office-Vorlagen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F1FB57-2305-4934-94C1-88067BD365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_HWnnnn.dotx</Template>
  <TotalTime>0</TotalTime>
  <Pages>1</Pages>
  <Words>143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Ulf Bauer</cp:lastModifiedBy>
  <cp:revision>1</cp:revision>
  <dcterms:created xsi:type="dcterms:W3CDTF">2016-10-27T11:43:00Z</dcterms:created>
  <dcterms:modified xsi:type="dcterms:W3CDTF">2016-10-27T11:45:00Z</dcterms:modified>
</cp:coreProperties>
</file>