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EE246D" w:rsidRDefault="00F42255" w:rsidP="00875F99">
      <w:pPr>
        <w:rPr>
          <w:b/>
          <w:sz w:val="32"/>
          <w:szCs w:val="32"/>
          <w:u w:val="single"/>
          <w:lang w:val="de-DE"/>
        </w:rPr>
      </w:pPr>
      <w:r w:rsidRPr="00EE246D">
        <w:rPr>
          <w:b/>
          <w:sz w:val="32"/>
          <w:szCs w:val="32"/>
          <w:u w:val="single"/>
          <w:lang w:val="de-DE"/>
        </w:rPr>
        <w:t>B</w:t>
      </w:r>
      <w:r w:rsidR="00555DC9" w:rsidRPr="00EE246D">
        <w:rPr>
          <w:b/>
          <w:sz w:val="32"/>
          <w:szCs w:val="32"/>
          <w:u w:val="single"/>
          <w:lang w:val="de-DE"/>
        </w:rPr>
        <w:t>UG</w:t>
      </w:r>
      <w:r w:rsidRPr="00EE246D">
        <w:rPr>
          <w:b/>
          <w:sz w:val="32"/>
          <w:szCs w:val="32"/>
          <w:u w:val="single"/>
          <w:lang w:val="de-DE"/>
        </w:rPr>
        <w:t xml:space="preserve">: </w:t>
      </w:r>
      <w:r w:rsidR="00EE246D" w:rsidRPr="00EE246D">
        <w:rPr>
          <w:b/>
          <w:sz w:val="32"/>
          <w:szCs w:val="32"/>
          <w:u w:val="single"/>
          <w:lang w:val="de-DE"/>
        </w:rPr>
        <w:t>6699</w:t>
      </w:r>
      <w:r w:rsidR="00E031BB" w:rsidRPr="00EE246D">
        <w:rPr>
          <w:b/>
          <w:sz w:val="32"/>
          <w:szCs w:val="32"/>
          <w:u w:val="single"/>
          <w:lang w:val="de-DE"/>
        </w:rPr>
        <w:t> </w:t>
      </w:r>
      <w:r w:rsidR="00FB3582" w:rsidRPr="00EE246D">
        <w:rPr>
          <w:b/>
          <w:sz w:val="32"/>
          <w:szCs w:val="32"/>
          <w:u w:val="single"/>
          <w:lang w:val="de-DE"/>
        </w:rPr>
        <w:t>–</w:t>
      </w:r>
      <w:r w:rsidR="0000623B" w:rsidRPr="00EE246D">
        <w:rPr>
          <w:b/>
          <w:sz w:val="32"/>
          <w:szCs w:val="32"/>
          <w:u w:val="single"/>
          <w:lang w:val="de-DE"/>
        </w:rPr>
        <w:t xml:space="preserve"> </w:t>
      </w:r>
      <w:r w:rsidR="00EE246D" w:rsidRPr="00EE246D">
        <w:rPr>
          <w:b/>
          <w:sz w:val="32"/>
          <w:szCs w:val="32"/>
          <w:u w:val="single"/>
          <w:lang w:val="de-DE"/>
        </w:rPr>
        <w:t>Mengenverrechnung fehlerhaft bei eingeschränkter Komprimierung</w:t>
      </w:r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777"/>
        <w:gridCol w:w="8041"/>
      </w:tblGrid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875F99" w:rsidRPr="009C0D53" w:rsidRDefault="00875F99" w:rsidP="00EE246D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 w:rsidR="00EE246D">
              <w:rPr>
                <w:b/>
              </w:rPr>
              <w:t>M_SHEET</w:t>
            </w:r>
          </w:p>
        </w:tc>
      </w:tr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875F99" w:rsidRPr="009C0D53" w:rsidRDefault="00EE246D" w:rsidP="00875F99">
            <w:pPr>
              <w:rPr>
                <w:b/>
              </w:rPr>
            </w:pPr>
            <w:r w:rsidRPr="00EE246D">
              <w:rPr>
                <w:b/>
              </w:rPr>
              <w:t>APPLY_DISPLAY_OPTIONS</w:t>
            </w:r>
          </w:p>
        </w:tc>
      </w:tr>
      <w:tr w:rsidR="00875F99" w:rsidTr="00875F99">
        <w:trPr>
          <w:trHeight w:val="2327"/>
        </w:trPr>
        <w:tc>
          <w:tcPr>
            <w:tcW w:w="9782" w:type="dxa"/>
            <w:gridSpan w:val="2"/>
          </w:tcPr>
          <w:p w:rsidR="00875F99" w:rsidRDefault="00875F99" w:rsidP="00875F99">
            <w:pPr>
              <w:rPr>
                <w:sz w:val="18"/>
                <w:szCs w:val="18"/>
              </w:rPr>
            </w:pPr>
          </w:p>
          <w:p w:rsidR="003978B5" w:rsidRPr="00875F99" w:rsidRDefault="00EE246D" w:rsidP="00875F99">
            <w:pPr>
              <w:rPr>
                <w:sz w:val="18"/>
                <w:szCs w:val="18"/>
              </w:rPr>
            </w:pPr>
            <w:r w:rsidRPr="00EE246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apply order compression</w:t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E24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EE246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kzcomp</w:t>
            </w:r>
            <w:proofErr w:type="spellEnd"/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E24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EE246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apply_</w:t>
            </w:r>
            <w:proofErr w:type="gramStart"/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compression</w:t>
            </w:r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EE24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ct_sheet_detail </w:t>
            </w:r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ct_sheet_detail </w:t>
            </w:r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E246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*#HW6699 UBA 18.10.2016 Verrechnung der Mengen bei eingeschränkter Komprimierung</w:t>
            </w:r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IF </w:t>
            </w:r>
            <w:proofErr w:type="spellStart"/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ls_usrcust-flg_comp_rest</w:t>
            </w:r>
            <w:proofErr w:type="spellEnd"/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= 'X'.</w:t>
            </w:r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</w:t>
            </w:r>
            <w:proofErr w:type="gramEnd"/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apply_order_</w:t>
            </w:r>
            <w:proofErr w:type="gramStart"/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amount(</w:t>
            </w:r>
            <w:proofErr w:type="gramEnd"/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CHANGING ct_sheet_detail = ct_sheet_detail ).</w:t>
            </w:r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E246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*##HW6699 UBA 18.10.2016</w:t>
            </w:r>
            <w:r w:rsidRPr="00EE246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E24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apply_order_</w:t>
            </w:r>
            <w:proofErr w:type="gramStart"/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amount</w:t>
            </w:r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EE24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ct_sheet_detail </w:t>
            </w:r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ct_sheet_detail </w:t>
            </w:r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E24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E246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E246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875F99" w:rsidTr="00875F99">
        <w:tc>
          <w:tcPr>
            <w:tcW w:w="9782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30"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46D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E246D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4C6328-7465-49A8-A97F-C6F6B6DCA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Benutzerdefinierte%20Office-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2348A4-1DF8-49B4-B9C4-50C1E7F1E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1</Pages>
  <Words>85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Ulf Bauer</cp:lastModifiedBy>
  <cp:revision>1</cp:revision>
  <dcterms:created xsi:type="dcterms:W3CDTF">2016-10-18T14:19:00Z</dcterms:created>
  <dcterms:modified xsi:type="dcterms:W3CDTF">2016-10-18T14:22:00Z</dcterms:modified>
</cp:coreProperties>
</file>