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5F99" w:rsidRPr="00C7468E" w:rsidRDefault="00F42255" w:rsidP="00875F99">
      <w:pPr>
        <w:rPr>
          <w:b/>
          <w:sz w:val="32"/>
          <w:szCs w:val="32"/>
          <w:u w:val="single"/>
          <w:lang w:val="de-DE"/>
        </w:rPr>
      </w:pPr>
      <w:r w:rsidRPr="00C7468E">
        <w:rPr>
          <w:b/>
          <w:sz w:val="32"/>
          <w:szCs w:val="32"/>
          <w:u w:val="single"/>
          <w:lang w:val="de-DE"/>
        </w:rPr>
        <w:t>B</w:t>
      </w:r>
      <w:r w:rsidR="00555DC9" w:rsidRPr="00C7468E">
        <w:rPr>
          <w:b/>
          <w:sz w:val="32"/>
          <w:szCs w:val="32"/>
          <w:u w:val="single"/>
          <w:lang w:val="de-DE"/>
        </w:rPr>
        <w:t>UG</w:t>
      </w:r>
      <w:r w:rsidRPr="00C7468E">
        <w:rPr>
          <w:b/>
          <w:sz w:val="32"/>
          <w:szCs w:val="32"/>
          <w:u w:val="single"/>
          <w:lang w:val="de-DE"/>
        </w:rPr>
        <w:t xml:space="preserve">: </w:t>
      </w:r>
      <w:r w:rsidR="00C7468E" w:rsidRPr="00C7468E">
        <w:rPr>
          <w:b/>
          <w:sz w:val="32"/>
          <w:szCs w:val="32"/>
          <w:u w:val="single"/>
          <w:lang w:val="de-DE"/>
        </w:rPr>
        <w:t>6651</w:t>
      </w:r>
      <w:r w:rsidR="00E031BB" w:rsidRPr="00C7468E">
        <w:rPr>
          <w:b/>
          <w:sz w:val="32"/>
          <w:szCs w:val="32"/>
          <w:u w:val="single"/>
          <w:lang w:val="de-DE"/>
        </w:rPr>
        <w:t> </w:t>
      </w:r>
      <w:r w:rsidR="00FB3582" w:rsidRPr="00C7468E">
        <w:rPr>
          <w:b/>
          <w:sz w:val="32"/>
          <w:szCs w:val="32"/>
          <w:u w:val="single"/>
          <w:lang w:val="de-DE"/>
        </w:rPr>
        <w:t>–</w:t>
      </w:r>
      <w:r w:rsidR="0000623B" w:rsidRPr="00C7468E">
        <w:rPr>
          <w:b/>
          <w:sz w:val="32"/>
          <w:szCs w:val="32"/>
          <w:u w:val="single"/>
          <w:lang w:val="de-DE"/>
        </w:rPr>
        <w:t xml:space="preserve"> </w:t>
      </w:r>
      <w:r w:rsidR="00C7468E" w:rsidRPr="00C7468E">
        <w:rPr>
          <w:b/>
          <w:sz w:val="32"/>
          <w:szCs w:val="32"/>
          <w:u w:val="single"/>
          <w:lang w:val="de-DE"/>
        </w:rPr>
        <w:t>Dashboard</w:t>
      </w:r>
      <w:r w:rsidR="00C7468E">
        <w:rPr>
          <w:b/>
          <w:sz w:val="32"/>
          <w:szCs w:val="32"/>
          <w:u w:val="single"/>
          <w:lang w:val="de-DE"/>
        </w:rPr>
        <w:t>:</w:t>
      </w:r>
      <w:r w:rsidR="00C7468E" w:rsidRPr="00C7468E">
        <w:rPr>
          <w:b/>
          <w:sz w:val="32"/>
          <w:szCs w:val="32"/>
          <w:u w:val="single"/>
          <w:lang w:val="de-DE"/>
        </w:rPr>
        <w:t xml:space="preserve"> Aufruf Direktsuche aus Vorgangsliste</w:t>
      </w:r>
    </w:p>
    <w:p w:rsidR="00050B35" w:rsidRPr="003978B5" w:rsidRDefault="003978B5" w:rsidP="00050B35">
      <w:r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</w:t>
      </w:r>
      <w:r w:rsidRPr="00875F99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 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050B35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3978B5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</w:t>
      </w:r>
      <w:r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>DELETE</w:t>
      </w:r>
      <w:r w:rsidRPr="003978B5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</w:t>
      </w:r>
      <w:r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</w:t>
      </w:r>
      <w:r w:rsidRPr="00875F99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 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9782" w:type="dxa"/>
        <w:tblInd w:w="-431" w:type="dxa"/>
        <w:tblLook w:val="04A0" w:firstRow="1" w:lastRow="0" w:firstColumn="1" w:lastColumn="0" w:noHBand="0" w:noVBand="1"/>
      </w:tblPr>
      <w:tblGrid>
        <w:gridCol w:w="1413"/>
        <w:gridCol w:w="8369"/>
      </w:tblGrid>
      <w:tr w:rsidR="00875F99" w:rsidTr="00875F99">
        <w:trPr>
          <w:trHeight w:val="372"/>
        </w:trPr>
        <w:tc>
          <w:tcPr>
            <w:tcW w:w="1413" w:type="dxa"/>
            <w:vAlign w:val="center"/>
          </w:tcPr>
          <w:p w:rsidR="00875F99" w:rsidRPr="009C0D53" w:rsidRDefault="00875F99" w:rsidP="00875F99">
            <w:pPr>
              <w:rPr>
                <w:b/>
              </w:rPr>
            </w:pPr>
            <w:r>
              <w:rPr>
                <w:b/>
              </w:rPr>
              <w:t>Class</w:t>
            </w:r>
            <w:r w:rsidRPr="009C0D53">
              <w:rPr>
                <w:b/>
              </w:rPr>
              <w:t>:</w:t>
            </w:r>
          </w:p>
        </w:tc>
        <w:tc>
          <w:tcPr>
            <w:tcW w:w="8369" w:type="dxa"/>
            <w:vAlign w:val="center"/>
          </w:tcPr>
          <w:p w:rsidR="00875F99" w:rsidRPr="009C0D53" w:rsidRDefault="00875F99" w:rsidP="00C7468E">
            <w:pPr>
              <w:rPr>
                <w:b/>
              </w:rPr>
            </w:pPr>
            <w:r w:rsidRPr="009C0D53">
              <w:rPr>
                <w:b/>
              </w:rPr>
              <w:t>/GIB/CL_DCP_</w:t>
            </w:r>
            <w:r w:rsidR="00C7468E">
              <w:rPr>
                <w:b/>
              </w:rPr>
              <w:t>US_HANDLER</w:t>
            </w:r>
          </w:p>
        </w:tc>
      </w:tr>
      <w:tr w:rsidR="00875F99" w:rsidTr="00875F99">
        <w:trPr>
          <w:trHeight w:val="372"/>
        </w:trPr>
        <w:tc>
          <w:tcPr>
            <w:tcW w:w="1413" w:type="dxa"/>
            <w:vAlign w:val="center"/>
          </w:tcPr>
          <w:p w:rsidR="00875F99" w:rsidRPr="009C0D53" w:rsidRDefault="00875F99" w:rsidP="00875F99">
            <w:pPr>
              <w:rPr>
                <w:b/>
              </w:rPr>
            </w:pPr>
            <w:r w:rsidRPr="009C0D53">
              <w:rPr>
                <w:b/>
              </w:rPr>
              <w:t>Method:</w:t>
            </w:r>
          </w:p>
        </w:tc>
        <w:tc>
          <w:tcPr>
            <w:tcW w:w="8369" w:type="dxa"/>
            <w:vAlign w:val="center"/>
          </w:tcPr>
          <w:p w:rsidR="00875F99" w:rsidRPr="009C0D53" w:rsidRDefault="00C7468E" w:rsidP="00875F99">
            <w:pPr>
              <w:rPr>
                <w:b/>
              </w:rPr>
            </w:pPr>
            <w:r w:rsidRPr="00C7468E">
              <w:rPr>
                <w:b/>
              </w:rPr>
              <w:t>CONSTRUCTOR</w:t>
            </w:r>
          </w:p>
        </w:tc>
      </w:tr>
      <w:tr w:rsidR="00875F99" w:rsidTr="00875F99">
        <w:trPr>
          <w:trHeight w:val="2327"/>
        </w:trPr>
        <w:tc>
          <w:tcPr>
            <w:tcW w:w="9782" w:type="dxa"/>
            <w:gridSpan w:val="2"/>
          </w:tcPr>
          <w:p w:rsidR="00875F99" w:rsidRPr="00C7468E" w:rsidRDefault="00C7468E" w:rsidP="00875F99">
            <w:pPr>
              <w:rPr>
                <w:sz w:val="18"/>
                <w:szCs w:val="18"/>
              </w:rPr>
            </w:pPr>
            <w:r w:rsidRPr="00C7468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METHOD </w:t>
            </w:r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constructor</w:t>
            </w:r>
            <w:r w:rsidRPr="00C7468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</w:r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mr_settings</w:t>
            </w:r>
            <w:proofErr w:type="spellEnd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    </w:t>
            </w:r>
            <w:r w:rsidRPr="00C7468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= </w:t>
            </w:r>
            <w:proofErr w:type="spellStart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ir_settings</w:t>
            </w:r>
            <w:proofErr w:type="spellEnd"/>
            <w:r w:rsidRPr="00C7468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mr_model</w:t>
            </w:r>
            <w:proofErr w:type="spellEnd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       </w:t>
            </w:r>
            <w:r w:rsidRPr="00C7468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= </w:t>
            </w:r>
            <w:proofErr w:type="spellStart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ir_model</w:t>
            </w:r>
            <w:proofErr w:type="spellEnd"/>
            <w:r w:rsidRPr="00C7468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mr_scl</w:t>
            </w:r>
            <w:proofErr w:type="spellEnd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         </w:t>
            </w:r>
            <w:r w:rsidRPr="00C7468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= </w:t>
            </w:r>
            <w:proofErr w:type="spellStart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ir_scl</w:t>
            </w:r>
            <w:proofErr w:type="spellEnd"/>
            <w:r w:rsidRPr="00C7468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mr_cont_manager</w:t>
            </w:r>
            <w:proofErr w:type="spellEnd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</w:t>
            </w:r>
            <w:r w:rsidRPr="00C7468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= </w:t>
            </w:r>
            <w:proofErr w:type="spellStart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ir_contmanager</w:t>
            </w:r>
            <w:proofErr w:type="spellEnd"/>
            <w:r w:rsidRPr="00C7468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</w:r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</w:r>
            <w:r w:rsidRPr="00C7468E">
              <w:rPr>
                <w:rFonts w:ascii="Courier New" w:hAnsi="Courier New" w:cs="Courier New"/>
                <w:i/>
                <w:iCs/>
                <w:color w:val="00B050"/>
                <w:sz w:val="18"/>
                <w:szCs w:val="20"/>
                <w:shd w:val="clear" w:color="auto" w:fill="FFFFFF"/>
              </w:rPr>
              <w:t>*#HW6651 UBA 05.10.2016 Call from outside PROG /GIB/DCP_MAIN might have empty SCL</w:t>
            </w:r>
            <w:r w:rsidRPr="00C7468E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br/>
              <w:t>  IF </w:t>
            </w:r>
            <w:proofErr w:type="spellStart"/>
            <w:r w:rsidRPr="00C7468E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>mr_scl</w:t>
            </w:r>
            <w:proofErr w:type="spellEnd"/>
            <w:r w:rsidRPr="00C7468E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> IS NOT BOUND.</w:t>
            </w:r>
            <w:r w:rsidRPr="00C7468E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C7468E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>mr_</w:t>
            </w:r>
            <w:proofErr w:type="gramStart"/>
            <w:r w:rsidRPr="00C7468E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>scl</w:t>
            </w:r>
            <w:proofErr w:type="spellEnd"/>
            <w:r w:rsidRPr="00C7468E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> ?</w:t>
            </w:r>
            <w:proofErr w:type="gramEnd"/>
            <w:r w:rsidRPr="00C7468E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>= /</w:t>
            </w:r>
            <w:proofErr w:type="spellStart"/>
            <w:r w:rsidRPr="00C7468E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>gib</w:t>
            </w:r>
            <w:proofErr w:type="spellEnd"/>
            <w:r w:rsidRPr="00C7468E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>/</w:t>
            </w:r>
            <w:proofErr w:type="spellStart"/>
            <w:r w:rsidRPr="00C7468E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>cl_dc_scl</w:t>
            </w:r>
            <w:proofErr w:type="spellEnd"/>
            <w:r w:rsidRPr="00C7468E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>=&gt;factory(</w:t>
            </w:r>
            <w:r w:rsidRPr="00C7468E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7468E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>if_scl_name</w:t>
            </w:r>
            <w:proofErr w:type="spellEnd"/>
            <w:r w:rsidRPr="00C7468E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>      = space</w:t>
            </w:r>
            <w:r w:rsidRPr="00C7468E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7468E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>ir_gui_container</w:t>
            </w:r>
            <w:proofErr w:type="spellEnd"/>
            <w:r w:rsidRPr="00C7468E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> = </w:t>
            </w:r>
            <w:proofErr w:type="spellStart"/>
            <w:r w:rsidRPr="00C7468E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>cl_gui_container</w:t>
            </w:r>
            <w:proofErr w:type="spellEnd"/>
            <w:r w:rsidRPr="00C7468E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>=&gt;screen9</w:t>
            </w:r>
            <w:r w:rsidRPr="00C7468E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br/>
              <w:t>             ).</w:t>
            </w:r>
            <w:r w:rsidRPr="00C7468E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br/>
              <w:t>  ENDIF.</w:t>
            </w:r>
            <w:r w:rsidRPr="00C7468E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br/>
            </w:r>
            <w:r w:rsidRPr="00C7468E">
              <w:rPr>
                <w:rFonts w:ascii="Courier New" w:hAnsi="Courier New" w:cs="Courier New"/>
                <w:i/>
                <w:iCs/>
                <w:color w:val="00B050"/>
                <w:sz w:val="18"/>
                <w:szCs w:val="20"/>
                <w:shd w:val="clear" w:color="auto" w:fill="FFFFFF"/>
              </w:rPr>
              <w:t>*##HW6651</w:t>
            </w:r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</w:t>
            </w:r>
            <w:r w:rsidRPr="00C7468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CREATE </w:t>
            </w:r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OBJECT </w:t>
            </w:r>
            <w:proofErr w:type="spellStart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mr_functions</w:t>
            </w:r>
            <w:proofErr w:type="spellEnd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</w:t>
            </w:r>
            <w:r w:rsidRPr="00C7468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EXPORTING</w:t>
            </w:r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ir_cm</w:t>
            </w:r>
            <w:proofErr w:type="spellEnd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</w:t>
            </w:r>
            <w:r w:rsidRPr="00C7468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= </w:t>
            </w:r>
            <w:proofErr w:type="spellStart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mr_cont_manager</w:t>
            </w:r>
            <w:proofErr w:type="spellEnd"/>
            <w:r w:rsidRPr="00C7468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</w:p>
          <w:p w:rsidR="003978B5" w:rsidRPr="00C7468E" w:rsidRDefault="003978B5" w:rsidP="00875F99">
            <w:pPr>
              <w:rPr>
                <w:sz w:val="18"/>
                <w:szCs w:val="18"/>
              </w:rPr>
            </w:pPr>
          </w:p>
        </w:tc>
      </w:tr>
      <w:tr w:rsidR="00875F99" w:rsidTr="00875F99">
        <w:tc>
          <w:tcPr>
            <w:tcW w:w="9782" w:type="dxa"/>
            <w:gridSpan w:val="2"/>
          </w:tcPr>
          <w:p w:rsidR="00875F99" w:rsidRPr="00875F99" w:rsidRDefault="00875F99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9782" w:type="dxa"/>
        <w:tblInd w:w="-431" w:type="dxa"/>
        <w:tblLook w:val="04A0" w:firstRow="1" w:lastRow="0" w:firstColumn="1" w:lastColumn="0" w:noHBand="0" w:noVBand="1"/>
      </w:tblPr>
      <w:tblGrid>
        <w:gridCol w:w="1413"/>
        <w:gridCol w:w="8369"/>
      </w:tblGrid>
      <w:tr w:rsidR="00C7468E" w:rsidTr="00E20912">
        <w:trPr>
          <w:trHeight w:val="372"/>
        </w:trPr>
        <w:tc>
          <w:tcPr>
            <w:tcW w:w="1413" w:type="dxa"/>
            <w:vAlign w:val="center"/>
          </w:tcPr>
          <w:p w:rsidR="00C7468E" w:rsidRPr="009C0D53" w:rsidRDefault="00C7468E" w:rsidP="00E20912">
            <w:pPr>
              <w:rPr>
                <w:b/>
              </w:rPr>
            </w:pPr>
            <w:r>
              <w:rPr>
                <w:b/>
              </w:rPr>
              <w:t>Class</w:t>
            </w:r>
            <w:r w:rsidRPr="009C0D53">
              <w:rPr>
                <w:b/>
              </w:rPr>
              <w:t>:</w:t>
            </w:r>
          </w:p>
        </w:tc>
        <w:tc>
          <w:tcPr>
            <w:tcW w:w="8369" w:type="dxa"/>
            <w:vAlign w:val="center"/>
          </w:tcPr>
          <w:p w:rsidR="00C7468E" w:rsidRPr="009C0D53" w:rsidRDefault="00C7468E" w:rsidP="00C7468E">
            <w:pPr>
              <w:rPr>
                <w:b/>
              </w:rPr>
            </w:pPr>
            <w:r w:rsidRPr="009C0D53">
              <w:rPr>
                <w:b/>
              </w:rPr>
              <w:t>/GIB/CL_DC_</w:t>
            </w:r>
            <w:r>
              <w:rPr>
                <w:b/>
              </w:rPr>
              <w:t>S</w:t>
            </w:r>
            <w:r>
              <w:rPr>
                <w:b/>
              </w:rPr>
              <w:t>C</w:t>
            </w:r>
            <w:r>
              <w:rPr>
                <w:b/>
              </w:rPr>
              <w:t>L</w:t>
            </w:r>
          </w:p>
        </w:tc>
      </w:tr>
      <w:tr w:rsidR="00C7468E" w:rsidTr="00E20912">
        <w:trPr>
          <w:trHeight w:val="372"/>
        </w:trPr>
        <w:tc>
          <w:tcPr>
            <w:tcW w:w="1413" w:type="dxa"/>
            <w:vAlign w:val="center"/>
          </w:tcPr>
          <w:p w:rsidR="00C7468E" w:rsidRPr="009C0D53" w:rsidRDefault="00C7468E" w:rsidP="00E20912">
            <w:pPr>
              <w:rPr>
                <w:b/>
              </w:rPr>
            </w:pPr>
            <w:r w:rsidRPr="009C0D53">
              <w:rPr>
                <w:b/>
              </w:rPr>
              <w:t>Method:</w:t>
            </w:r>
          </w:p>
        </w:tc>
        <w:tc>
          <w:tcPr>
            <w:tcW w:w="8369" w:type="dxa"/>
            <w:vAlign w:val="center"/>
          </w:tcPr>
          <w:p w:rsidR="00C7468E" w:rsidRPr="009C0D53" w:rsidRDefault="00C7468E" w:rsidP="00E20912">
            <w:pPr>
              <w:rPr>
                <w:b/>
              </w:rPr>
            </w:pPr>
            <w:r w:rsidRPr="00C7468E">
              <w:rPr>
                <w:b/>
              </w:rPr>
              <w:t>SELECT_SCL_FROM_CONTENT</w:t>
            </w:r>
          </w:p>
        </w:tc>
      </w:tr>
      <w:tr w:rsidR="00C7468E" w:rsidTr="00E20912">
        <w:trPr>
          <w:trHeight w:val="2327"/>
        </w:trPr>
        <w:tc>
          <w:tcPr>
            <w:tcW w:w="9782" w:type="dxa"/>
            <w:gridSpan w:val="2"/>
          </w:tcPr>
          <w:p w:rsidR="00C7468E" w:rsidRPr="00C7468E" w:rsidRDefault="00C7468E" w:rsidP="00E20912">
            <w:pPr>
              <w:rPr>
                <w:sz w:val="18"/>
                <w:szCs w:val="18"/>
              </w:rPr>
            </w:pPr>
            <w:bookmarkStart w:id="0" w:name="_GoBack" w:colFirst="0" w:colLast="0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 </w:t>
            </w:r>
            <w:proofErr w:type="gramStart"/>
            <w:r w:rsidRPr="00C7468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TRY </w:t>
            </w:r>
            <w:r w:rsidRPr="00C7468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proofErr w:type="gramEnd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  </w:t>
            </w:r>
            <w:r w:rsidRPr="00C7468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CALL METHOD </w:t>
            </w:r>
            <w:r w:rsidRPr="00C7468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(</w:t>
            </w:r>
            <w:proofErr w:type="spellStart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gf_classname</w:t>
            </w:r>
            <w:proofErr w:type="spellEnd"/>
            <w:proofErr w:type="gramStart"/>
            <w:r w:rsidRPr="00C7468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)</w:t>
            </w:r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=</w:t>
            </w:r>
            <w:proofErr w:type="gramEnd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&gt;</w:t>
            </w:r>
            <w:r w:rsidRPr="00C7468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(</w:t>
            </w:r>
            <w:proofErr w:type="spellStart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lf_method_name</w:t>
            </w:r>
            <w:proofErr w:type="spellEnd"/>
            <w:r w:rsidRPr="00C7468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)</w:t>
            </w:r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    </w:t>
            </w:r>
            <w:r w:rsidRPr="00C7468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EXPORTING</w:t>
            </w:r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if_default_scl_name</w:t>
            </w:r>
            <w:proofErr w:type="spellEnd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</w:t>
            </w:r>
            <w:r w:rsidRPr="00C7468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= </w:t>
            </w:r>
            <w:proofErr w:type="spellStart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if_scl_name</w:t>
            </w:r>
            <w:proofErr w:type="spellEnd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    </w:t>
            </w:r>
            <w:r w:rsidRPr="00C7468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IMPORTING</w:t>
            </w:r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et_scl</w:t>
            </w:r>
            <w:proofErr w:type="spellEnd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             </w:t>
            </w:r>
            <w:r w:rsidRPr="00C7468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= </w:t>
            </w:r>
            <w:proofErr w:type="spellStart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lt_scl</w:t>
            </w:r>
            <w:proofErr w:type="spellEnd"/>
            <w:r w:rsidRPr="00C7468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</w:t>
            </w:r>
            <w:r w:rsidRPr="00C7468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CATCH </w:t>
            </w:r>
            <w:proofErr w:type="spellStart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cx_sy_dyn_call_illegal_method</w:t>
            </w:r>
            <w:proofErr w:type="spellEnd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</w:r>
            <w:r w:rsidRPr="00C7468E">
              <w:rPr>
                <w:rFonts w:ascii="Courier New" w:hAnsi="Courier New" w:cs="Courier New"/>
                <w:i/>
                <w:iCs/>
                <w:color w:val="00B050"/>
                <w:sz w:val="18"/>
                <w:szCs w:val="20"/>
                <w:shd w:val="clear" w:color="auto" w:fill="FFFFFF"/>
              </w:rPr>
              <w:t>*#HW6651 UBA 05.10.2016 w/o prior call of INIT_CONTENTS</w:t>
            </w:r>
            <w:r w:rsidRPr="00C7468E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br/>
              <w:t>          CX_SY_DYN_CALL_ILLEGAL_CLASS</w:t>
            </w:r>
            <w:r w:rsidRPr="00C7468E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br/>
            </w:r>
            <w:r w:rsidRPr="00C7468E">
              <w:rPr>
                <w:rFonts w:ascii="Courier New" w:hAnsi="Courier New" w:cs="Courier New"/>
                <w:i/>
                <w:iCs/>
                <w:color w:val="00B050"/>
                <w:sz w:val="18"/>
                <w:szCs w:val="20"/>
                <w:shd w:val="clear" w:color="auto" w:fill="FFFFFF"/>
              </w:rPr>
              <w:t>*##HW6651</w:t>
            </w:r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cx_sy_dyn_call_param_not_found</w:t>
            </w:r>
            <w:proofErr w:type="spellEnd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cx_sy_dyn_call_illegal_</w:t>
            </w:r>
            <w:proofErr w:type="gramStart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type</w:t>
            </w:r>
            <w:proofErr w:type="spellEnd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</w:t>
            </w:r>
            <w:r w:rsidRPr="00C7468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proofErr w:type="gramEnd"/>
            <w:r w:rsidRPr="00C7468E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</w:t>
            </w:r>
            <w:r w:rsidRPr="00C7468E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ENDTRY</w:t>
            </w:r>
            <w:r w:rsidRPr="00C7468E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</w:p>
        </w:tc>
      </w:tr>
      <w:bookmarkEnd w:id="0"/>
      <w:tr w:rsidR="00C7468E" w:rsidTr="00E20912">
        <w:tc>
          <w:tcPr>
            <w:tcW w:w="9782" w:type="dxa"/>
            <w:gridSpan w:val="2"/>
          </w:tcPr>
          <w:p w:rsidR="00C7468E" w:rsidRPr="00875F99" w:rsidRDefault="00C7468E" w:rsidP="00E20912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C7468E" w:rsidRDefault="00C7468E" w:rsidP="006D3C48">
      <w:pPr>
        <w:tabs>
          <w:tab w:val="left" w:pos="851"/>
        </w:tabs>
        <w:ind w:left="1701" w:hanging="1701"/>
        <w:rPr>
          <w:b/>
        </w:rPr>
      </w:pPr>
    </w:p>
    <w:sectPr w:rsidR="00C7468E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altName w:val="Calisto MT"/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doNotDisplayPageBoundaries/>
  <w:proofState w:spelling="clean" w:grammar="clean"/>
  <w:attachedTemplate r:id="rId1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468E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978B5"/>
    <w:rsid w:val="003B4EE8"/>
    <w:rsid w:val="003C7A45"/>
    <w:rsid w:val="003D518B"/>
    <w:rsid w:val="00447719"/>
    <w:rsid w:val="00463A1D"/>
    <w:rsid w:val="004679EE"/>
    <w:rsid w:val="00474C10"/>
    <w:rsid w:val="004B5D7E"/>
    <w:rsid w:val="004C3DBD"/>
    <w:rsid w:val="004D30EA"/>
    <w:rsid w:val="004E27C2"/>
    <w:rsid w:val="004F68FD"/>
    <w:rsid w:val="00555DC9"/>
    <w:rsid w:val="00585A50"/>
    <w:rsid w:val="006064DA"/>
    <w:rsid w:val="006363DF"/>
    <w:rsid w:val="006717DA"/>
    <w:rsid w:val="006D2625"/>
    <w:rsid w:val="006D2781"/>
    <w:rsid w:val="006D2791"/>
    <w:rsid w:val="006D3C48"/>
    <w:rsid w:val="006F166C"/>
    <w:rsid w:val="00744E4C"/>
    <w:rsid w:val="007B00AF"/>
    <w:rsid w:val="007B70B3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956663"/>
    <w:rsid w:val="00957561"/>
    <w:rsid w:val="00964586"/>
    <w:rsid w:val="009733ED"/>
    <w:rsid w:val="009C5657"/>
    <w:rsid w:val="00A05C76"/>
    <w:rsid w:val="00A1367C"/>
    <w:rsid w:val="00A34FCE"/>
    <w:rsid w:val="00A65A94"/>
    <w:rsid w:val="00AE3112"/>
    <w:rsid w:val="00AF70DD"/>
    <w:rsid w:val="00B57E2C"/>
    <w:rsid w:val="00B6432D"/>
    <w:rsid w:val="00BC2B32"/>
    <w:rsid w:val="00C265E4"/>
    <w:rsid w:val="00C478BA"/>
    <w:rsid w:val="00C64A76"/>
    <w:rsid w:val="00C7468E"/>
    <w:rsid w:val="00C75892"/>
    <w:rsid w:val="00C75A32"/>
    <w:rsid w:val="00C76339"/>
    <w:rsid w:val="00CC030C"/>
    <w:rsid w:val="00CC0C85"/>
    <w:rsid w:val="00CC4BD8"/>
    <w:rsid w:val="00CC5487"/>
    <w:rsid w:val="00CF1505"/>
    <w:rsid w:val="00D513B9"/>
    <w:rsid w:val="00D64EEF"/>
    <w:rsid w:val="00D849FD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F94D0AB-F9AF-4ACB-92E5-8FB1C91854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okumente\Benutzerdefinierte%20Office-Vorlagen\_HWnnnn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5736D9D-7E5C-4AD3-8D17-B000176B79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_HWnnnn.dotx</Template>
  <TotalTime>0</TotalTime>
  <Pages>1</Pages>
  <Words>155</Words>
  <Characters>982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1135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ubauer</dc:creator>
  <cp:lastModifiedBy>Ulf Bauer</cp:lastModifiedBy>
  <cp:revision>1</cp:revision>
  <dcterms:created xsi:type="dcterms:W3CDTF">2016-10-05T12:43:00Z</dcterms:created>
  <dcterms:modified xsi:type="dcterms:W3CDTF">2016-10-05T12:57:00Z</dcterms:modified>
</cp:coreProperties>
</file>