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BD0AE3" w:rsidRDefault="00F42255" w:rsidP="00875F99">
      <w:pPr>
        <w:rPr>
          <w:b/>
          <w:sz w:val="32"/>
          <w:szCs w:val="32"/>
          <w:u w:val="single"/>
          <w:lang w:val="de-DE"/>
        </w:rPr>
      </w:pPr>
      <w:r w:rsidRPr="00BD0AE3">
        <w:rPr>
          <w:b/>
          <w:sz w:val="32"/>
          <w:szCs w:val="32"/>
          <w:u w:val="single"/>
          <w:lang w:val="de-DE"/>
        </w:rPr>
        <w:t>B</w:t>
      </w:r>
      <w:r w:rsidR="00555DC9" w:rsidRPr="00BD0AE3">
        <w:rPr>
          <w:b/>
          <w:sz w:val="32"/>
          <w:szCs w:val="32"/>
          <w:u w:val="single"/>
          <w:lang w:val="de-DE"/>
        </w:rPr>
        <w:t>UG</w:t>
      </w:r>
      <w:r w:rsidRPr="00BD0AE3">
        <w:rPr>
          <w:b/>
          <w:sz w:val="32"/>
          <w:szCs w:val="32"/>
          <w:u w:val="single"/>
          <w:lang w:val="de-DE"/>
        </w:rPr>
        <w:t xml:space="preserve">: </w:t>
      </w:r>
      <w:r w:rsidR="00BD0AE3" w:rsidRPr="00BD0AE3">
        <w:rPr>
          <w:b/>
          <w:sz w:val="32"/>
          <w:szCs w:val="32"/>
          <w:u w:val="single"/>
          <w:lang w:val="de-DE"/>
        </w:rPr>
        <w:t>6676</w:t>
      </w:r>
      <w:r w:rsidR="00E031BB" w:rsidRPr="00BD0AE3">
        <w:rPr>
          <w:b/>
          <w:sz w:val="32"/>
          <w:szCs w:val="32"/>
          <w:u w:val="single"/>
          <w:lang w:val="de-DE"/>
        </w:rPr>
        <w:t> </w:t>
      </w:r>
      <w:r w:rsidR="00FB3582" w:rsidRPr="00BD0AE3">
        <w:rPr>
          <w:b/>
          <w:sz w:val="32"/>
          <w:szCs w:val="32"/>
          <w:u w:val="single"/>
          <w:lang w:val="de-DE"/>
        </w:rPr>
        <w:t>–</w:t>
      </w:r>
      <w:r w:rsidR="0000623B" w:rsidRPr="00BD0AE3">
        <w:rPr>
          <w:b/>
          <w:sz w:val="32"/>
          <w:szCs w:val="32"/>
          <w:u w:val="single"/>
          <w:lang w:val="de-DE"/>
        </w:rPr>
        <w:t xml:space="preserve"> </w:t>
      </w:r>
      <w:r w:rsidR="00BD0AE3" w:rsidRPr="00BD0AE3">
        <w:rPr>
          <w:b/>
          <w:sz w:val="32"/>
          <w:szCs w:val="32"/>
          <w:u w:val="single"/>
          <w:lang w:val="de-DE"/>
        </w:rPr>
        <w:t>Nach Umsetzung PLAF: Erzeugter FA im ungeplanten Bereich</w:t>
      </w:r>
    </w:p>
    <w:p w:rsidR="00050B35" w:rsidRPr="003978B5" w:rsidRDefault="003978B5" w:rsidP="00050B35"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050B35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3978B5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>DELETE</w:t>
      </w:r>
      <w:r w:rsidRPr="003978B5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2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918"/>
        <w:gridCol w:w="8289"/>
      </w:tblGrid>
      <w:tr w:rsidR="00875F99" w:rsidTr="00410E15">
        <w:trPr>
          <w:trHeight w:val="372"/>
        </w:trPr>
        <w:tc>
          <w:tcPr>
            <w:tcW w:w="1918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289" w:type="dxa"/>
            <w:vAlign w:val="center"/>
          </w:tcPr>
          <w:p w:rsidR="00875F99" w:rsidRPr="009C0D53" w:rsidRDefault="00875F99" w:rsidP="00BD0AE3">
            <w:pPr>
              <w:rPr>
                <w:b/>
              </w:rPr>
            </w:pPr>
            <w:r w:rsidRPr="009C0D53">
              <w:rPr>
                <w:b/>
              </w:rPr>
              <w:t>/GIB/CL_DCP_</w:t>
            </w:r>
            <w:r w:rsidR="00BD0AE3">
              <w:rPr>
                <w:b/>
              </w:rPr>
              <w:t>ORDER_SERVICES</w:t>
            </w:r>
          </w:p>
        </w:tc>
      </w:tr>
      <w:tr w:rsidR="00875F99" w:rsidTr="00410E15">
        <w:trPr>
          <w:trHeight w:val="372"/>
        </w:trPr>
        <w:tc>
          <w:tcPr>
            <w:tcW w:w="1918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 w:rsidRPr="009C0D53">
              <w:rPr>
                <w:b/>
              </w:rPr>
              <w:t>Method:</w:t>
            </w:r>
          </w:p>
        </w:tc>
        <w:tc>
          <w:tcPr>
            <w:tcW w:w="8289" w:type="dxa"/>
            <w:vAlign w:val="center"/>
          </w:tcPr>
          <w:p w:rsidR="00875F99" w:rsidRPr="009C0D53" w:rsidRDefault="00BD0AE3" w:rsidP="00875F99">
            <w:pPr>
              <w:rPr>
                <w:b/>
              </w:rPr>
            </w:pPr>
            <w:r>
              <w:rPr>
                <w:b/>
              </w:rPr>
              <w:t>GET_CONVERT_RESULT</w:t>
            </w:r>
          </w:p>
        </w:tc>
      </w:tr>
      <w:tr w:rsidR="00875F99" w:rsidRPr="00BD0AE3" w:rsidTr="00410E15">
        <w:trPr>
          <w:trHeight w:val="2327"/>
        </w:trPr>
        <w:tc>
          <w:tcPr>
            <w:tcW w:w="10207" w:type="dxa"/>
            <w:gridSpan w:val="2"/>
          </w:tcPr>
          <w:p w:rsidR="003978B5" w:rsidRPr="00410E15" w:rsidRDefault="00824EEE" w:rsidP="00BD0AE3">
            <w:pPr>
              <w:rPr>
                <w:sz w:val="16"/>
                <w:szCs w:val="18"/>
                <w:lang w:val="de-DE"/>
              </w:rPr>
            </w:pPr>
            <w:bookmarkStart w:id="0" w:name="_GoBack" w:colFirst="0" w:colLast="0"/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proofErr w:type="spellStart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get_convert_result</w:t>
            </w:r>
            <w:proofErr w:type="spellEnd"/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ls_afpo</w:t>
            </w:r>
            <w:proofErr w:type="spellEnd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afpo</w:t>
            </w:r>
            <w:proofErr w:type="spellEnd"/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*#HW6676 UBA 12.10.2016 14:26:02   let go of time restriction (slow systems, or complex networks...)</w:t>
            </w:r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</w:t>
            </w:r>
            <w:proofErr w:type="gramStart"/>
            <w:r w:rsidRPr="00410E1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DO</w:t>
            </w:r>
            <w:proofErr w:type="gramEnd"/>
            <w:r w:rsidRPr="00410E1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20 TIMES.</w:t>
            </w:r>
            <w:r w:rsidRPr="00410E1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DO.</w:t>
            </w:r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*##HW6676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</w:t>
            </w:r>
            <w:proofErr w:type="spellStart"/>
            <w:r w:rsidRPr="00410E1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kann</w:t>
            </w:r>
            <w:proofErr w:type="spellEnd"/>
            <w:r w:rsidRPr="00410E1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10E1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Planauftrag</w:t>
            </w:r>
            <w:proofErr w:type="spellEnd"/>
            <w:r w:rsidRPr="00410E1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10E1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gesperrt</w:t>
            </w:r>
            <w:proofErr w:type="spellEnd"/>
            <w:r w:rsidRPr="00410E1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10E1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werden</w:t>
            </w:r>
            <w:proofErr w:type="spellEnd"/>
            <w:r w:rsidRPr="00410E1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?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410E15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'ENQUEUE_EMPLAFE'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plnum</w:t>
            </w:r>
            <w:proofErr w:type="spellEnd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is_plano</w:t>
            </w:r>
            <w:r w:rsidRPr="00410E1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proofErr w:type="gramStart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proofErr w:type="spellEnd"/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proofErr w:type="gramEnd"/>
            <w:r w:rsidRPr="00410E1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10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foreign_lock</w:t>
            </w:r>
            <w:proofErr w:type="spellEnd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10E1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system_failure</w:t>
            </w:r>
            <w:proofErr w:type="spellEnd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10E1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  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10E1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3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410E1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10E1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410E15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'DEQUEUE_EMPLAFE'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plnum</w:t>
            </w:r>
            <w:proofErr w:type="spellEnd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is_plano</w:t>
            </w:r>
            <w:r w:rsidRPr="00410E1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proofErr w:type="gramStart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proofErr w:type="spellEnd"/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proofErr w:type="gramEnd"/>
            <w:r w:rsidRPr="00410E1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10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EXIT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WAIT UP TO </w:t>
            </w:r>
            <w:r w:rsidRPr="00410E1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1 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SECONDS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ENDDO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get the production order number denpending on the planned order number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*#HW6676 UBA 12.10.2016 14:27:39   Performance allow for use of indices...</w:t>
            </w:r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</w:t>
            </w:r>
            <w:proofErr w:type="gramStart"/>
            <w:r w:rsidRPr="00410E1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SELECT</w:t>
            </w:r>
            <w:proofErr w:type="gramEnd"/>
            <w:r w:rsidRPr="00410E1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SINGLE * FROM </w:t>
            </w:r>
            <w:proofErr w:type="spellStart"/>
            <w:r w:rsidRPr="00410E1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afpo</w:t>
            </w:r>
            <w:proofErr w:type="spellEnd"/>
            <w:r w:rsidRPr="00410E1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INTO </w:t>
            </w:r>
            <w:proofErr w:type="spellStart"/>
            <w:r w:rsidRPr="00410E1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ls_afpo</w:t>
            </w:r>
            <w:proofErr w:type="spellEnd"/>
            <w:r w:rsidRPr="00410E1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 WHERE plnum = is_plano-plnid(10).         "#EC *</w:t>
            </w:r>
            <w:r w:rsidRPr="00410E1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...try sales order first...</w:t>
            </w:r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SELECT SINGLE * FROM </w:t>
            </w:r>
            <w:proofErr w:type="spellStart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afpo</w:t>
            </w:r>
            <w:proofErr w:type="spellEnd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INTO </w:t>
            </w:r>
            <w:proofErr w:type="spellStart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ls_afpo</w:t>
            </w:r>
            <w:proofErr w:type="spellEnd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WHERE </w:t>
            </w:r>
            <w:proofErr w:type="spellStart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kdauf</w:t>
            </w:r>
            <w:proofErr w:type="spellEnd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is_plano-kdauf</w:t>
            </w:r>
            <w:proofErr w:type="spellEnd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AND plnum = is_plano-</w:t>
            </w:r>
            <w:proofErr w:type="gramStart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plnid(</w:t>
            </w:r>
            <w:proofErr w:type="gramEnd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10).         </w:t>
            </w:r>
            <w:r w:rsidRPr="00410E1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"#EC *</w:t>
            </w:r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IF </w:t>
            </w:r>
            <w:proofErr w:type="spellStart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&lt;&gt; 0.</w:t>
            </w:r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... or WBS No. (Work Breakdown Structure = "PSP")</w:t>
            </w:r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SELECT SINGLE * FROM </w:t>
            </w:r>
            <w:proofErr w:type="spellStart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afpo</w:t>
            </w:r>
            <w:proofErr w:type="spellEnd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INTO </w:t>
            </w:r>
            <w:proofErr w:type="spellStart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ls_afpo</w:t>
            </w:r>
            <w:proofErr w:type="spellEnd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WHERE </w:t>
            </w:r>
            <w:proofErr w:type="spellStart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projn</w:t>
            </w:r>
            <w:proofErr w:type="spellEnd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is_plano-projn</w:t>
            </w:r>
            <w:proofErr w:type="spellEnd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AND plnum = is_plano-</w:t>
            </w:r>
            <w:proofErr w:type="gramStart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plnid(</w:t>
            </w:r>
            <w:proofErr w:type="gramEnd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10).         </w:t>
            </w:r>
            <w:r w:rsidRPr="00410E1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"#EC *</w:t>
            </w:r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&lt;&gt; 0.</w:t>
            </w:r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... worst case: w/o index</w:t>
            </w:r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SELECT SINGLE * FROM </w:t>
            </w:r>
            <w:proofErr w:type="spellStart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afpo</w:t>
            </w:r>
            <w:proofErr w:type="spellEnd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INTO </w:t>
            </w:r>
            <w:proofErr w:type="spellStart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ls_afpo</w:t>
            </w:r>
            <w:proofErr w:type="spellEnd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WHERE plnum = is_plano-</w:t>
            </w:r>
            <w:proofErr w:type="gramStart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plnid(</w:t>
            </w:r>
            <w:proofErr w:type="gramEnd"/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10).         </w:t>
            </w:r>
            <w:r w:rsidRPr="00410E1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"#EC *</w:t>
            </w:r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ENDIF.</w:t>
            </w:r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*##HW6676</w:t>
            </w:r>
            <w:r w:rsidRPr="00410E1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410E1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10E1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rf_plnid</w:t>
            </w:r>
            <w:proofErr w:type="spellEnd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ls_afpo</w:t>
            </w:r>
            <w:r w:rsidRPr="00410E1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aufnr</w:t>
            </w:r>
            <w:proofErr w:type="spellEnd"/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10E1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410E1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bookmarkEnd w:id="0"/>
      <w:tr w:rsidR="00875F99" w:rsidTr="00410E15">
        <w:tc>
          <w:tcPr>
            <w:tcW w:w="10207" w:type="dxa"/>
            <w:gridSpan w:val="2"/>
          </w:tcPr>
          <w:p w:rsidR="00875F99" w:rsidRPr="00875F99" w:rsidRDefault="00875F9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1"/>
  <w:proofState w:spelling="clean" w:grammar="clean"/>
  <w:attachedTemplate r:id="rId1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AE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978B5"/>
    <w:rsid w:val="003B4EE8"/>
    <w:rsid w:val="003C7A45"/>
    <w:rsid w:val="003D518B"/>
    <w:rsid w:val="00410E15"/>
    <w:rsid w:val="00447719"/>
    <w:rsid w:val="00463A1D"/>
    <w:rsid w:val="004679EE"/>
    <w:rsid w:val="00474C10"/>
    <w:rsid w:val="004B5D7E"/>
    <w:rsid w:val="004C3DBD"/>
    <w:rsid w:val="004D30EA"/>
    <w:rsid w:val="004E27C2"/>
    <w:rsid w:val="004F68FD"/>
    <w:rsid w:val="00555DC9"/>
    <w:rsid w:val="00585A50"/>
    <w:rsid w:val="006064DA"/>
    <w:rsid w:val="006363DF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E08C6"/>
    <w:rsid w:val="008004A7"/>
    <w:rsid w:val="00824EEE"/>
    <w:rsid w:val="008473B4"/>
    <w:rsid w:val="00847F58"/>
    <w:rsid w:val="00853B5B"/>
    <w:rsid w:val="00860B2D"/>
    <w:rsid w:val="00875F99"/>
    <w:rsid w:val="00876336"/>
    <w:rsid w:val="008948E5"/>
    <w:rsid w:val="008B0506"/>
    <w:rsid w:val="00956663"/>
    <w:rsid w:val="00957561"/>
    <w:rsid w:val="00964586"/>
    <w:rsid w:val="009733ED"/>
    <w:rsid w:val="009C5657"/>
    <w:rsid w:val="00A05C76"/>
    <w:rsid w:val="00A1367C"/>
    <w:rsid w:val="00A34FCE"/>
    <w:rsid w:val="00A65A94"/>
    <w:rsid w:val="00AE3112"/>
    <w:rsid w:val="00AF70DD"/>
    <w:rsid w:val="00B57E2C"/>
    <w:rsid w:val="00B6432D"/>
    <w:rsid w:val="00BC2B32"/>
    <w:rsid w:val="00BD0AE3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D513B9"/>
    <w:rsid w:val="00D64EEF"/>
    <w:rsid w:val="00D849FD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F1364E-6D3C-4F9A-BADD-366A56D81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kumente\Benutzerdefinierte%20Office-Vorlagen\_HWnnnn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E60F27-FCA7-4377-8FA7-81C2E35B58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_HWnnnn.dotx</Template>
  <TotalTime>0</TotalTime>
  <Pages>1</Pages>
  <Words>237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ubauer</dc:creator>
  <cp:lastModifiedBy>Ulf Bauer</cp:lastModifiedBy>
  <cp:revision>3</cp:revision>
  <dcterms:created xsi:type="dcterms:W3CDTF">2016-10-12T12:18:00Z</dcterms:created>
  <dcterms:modified xsi:type="dcterms:W3CDTF">2016-10-12T13:18:00Z</dcterms:modified>
</cp:coreProperties>
</file>