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5F99" w:rsidRPr="00BD0AE3" w:rsidRDefault="00F42255" w:rsidP="00875F99">
      <w:pPr>
        <w:rPr>
          <w:b/>
          <w:sz w:val="32"/>
          <w:szCs w:val="32"/>
          <w:u w:val="single"/>
          <w:lang w:val="de-DE"/>
        </w:rPr>
      </w:pPr>
      <w:r w:rsidRPr="00BD0AE3">
        <w:rPr>
          <w:b/>
          <w:sz w:val="32"/>
          <w:szCs w:val="32"/>
          <w:u w:val="single"/>
          <w:lang w:val="de-DE"/>
        </w:rPr>
        <w:t>B</w:t>
      </w:r>
      <w:r w:rsidR="00555DC9" w:rsidRPr="00BD0AE3">
        <w:rPr>
          <w:b/>
          <w:sz w:val="32"/>
          <w:szCs w:val="32"/>
          <w:u w:val="single"/>
          <w:lang w:val="de-DE"/>
        </w:rPr>
        <w:t>UG</w:t>
      </w:r>
      <w:r w:rsidRPr="00BD0AE3">
        <w:rPr>
          <w:b/>
          <w:sz w:val="32"/>
          <w:szCs w:val="32"/>
          <w:u w:val="single"/>
          <w:lang w:val="de-DE"/>
        </w:rPr>
        <w:t xml:space="preserve">: </w:t>
      </w:r>
      <w:r w:rsidR="00BD0AE3" w:rsidRPr="00BD0AE3">
        <w:rPr>
          <w:b/>
          <w:sz w:val="32"/>
          <w:szCs w:val="32"/>
          <w:u w:val="single"/>
          <w:lang w:val="de-DE"/>
        </w:rPr>
        <w:t>6676</w:t>
      </w:r>
      <w:r w:rsidR="00E031BB" w:rsidRPr="00BD0AE3">
        <w:rPr>
          <w:b/>
          <w:sz w:val="32"/>
          <w:szCs w:val="32"/>
          <w:u w:val="single"/>
          <w:lang w:val="de-DE"/>
        </w:rPr>
        <w:t> </w:t>
      </w:r>
      <w:r w:rsidR="00FB3582" w:rsidRPr="00BD0AE3">
        <w:rPr>
          <w:b/>
          <w:sz w:val="32"/>
          <w:szCs w:val="32"/>
          <w:u w:val="single"/>
          <w:lang w:val="de-DE"/>
        </w:rPr>
        <w:t>–</w:t>
      </w:r>
      <w:r w:rsidR="0000623B" w:rsidRPr="00BD0AE3">
        <w:rPr>
          <w:b/>
          <w:sz w:val="32"/>
          <w:szCs w:val="32"/>
          <w:u w:val="single"/>
          <w:lang w:val="de-DE"/>
        </w:rPr>
        <w:t xml:space="preserve"> </w:t>
      </w:r>
      <w:r w:rsidR="00BD0AE3" w:rsidRPr="00BD0AE3">
        <w:rPr>
          <w:b/>
          <w:sz w:val="32"/>
          <w:szCs w:val="32"/>
          <w:u w:val="single"/>
          <w:lang w:val="de-DE"/>
        </w:rPr>
        <w:t>Nach Umsetzung PLAF: Erzeugter FA im ungeplanten Bereich</w:t>
      </w:r>
    </w:p>
    <w:p w:rsidR="00050B35" w:rsidRPr="003978B5" w:rsidRDefault="003978B5" w:rsidP="00050B35">
      <w:r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</w:t>
      </w:r>
      <w:r w:rsidRPr="00875F99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 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050B35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3978B5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</w:t>
      </w:r>
      <w:r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>DELETE</w:t>
      </w:r>
      <w:r w:rsidRPr="003978B5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</w:t>
      </w:r>
      <w:r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</w:t>
      </w:r>
      <w:r w:rsidRPr="00875F99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 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9782" w:type="dxa"/>
        <w:tblInd w:w="-431" w:type="dxa"/>
        <w:tblLook w:val="04A0" w:firstRow="1" w:lastRow="0" w:firstColumn="1" w:lastColumn="0" w:noHBand="0" w:noVBand="1"/>
      </w:tblPr>
      <w:tblGrid>
        <w:gridCol w:w="1918"/>
        <w:gridCol w:w="9100"/>
      </w:tblGrid>
      <w:tr w:rsidR="00875F99" w:rsidTr="00875F99">
        <w:trPr>
          <w:trHeight w:val="372"/>
        </w:trPr>
        <w:tc>
          <w:tcPr>
            <w:tcW w:w="1413" w:type="dxa"/>
            <w:vAlign w:val="center"/>
          </w:tcPr>
          <w:p w:rsidR="00875F99" w:rsidRPr="009C0D53" w:rsidRDefault="00875F99" w:rsidP="00875F99">
            <w:pPr>
              <w:rPr>
                <w:b/>
              </w:rPr>
            </w:pPr>
            <w:r>
              <w:rPr>
                <w:b/>
              </w:rPr>
              <w:t>Class</w:t>
            </w:r>
            <w:r w:rsidRPr="009C0D53">
              <w:rPr>
                <w:b/>
              </w:rPr>
              <w:t>:</w:t>
            </w:r>
          </w:p>
        </w:tc>
        <w:tc>
          <w:tcPr>
            <w:tcW w:w="8369" w:type="dxa"/>
            <w:vAlign w:val="center"/>
          </w:tcPr>
          <w:p w:rsidR="00875F99" w:rsidRPr="009C0D53" w:rsidRDefault="00875F99" w:rsidP="00BD0AE3">
            <w:pPr>
              <w:rPr>
                <w:b/>
              </w:rPr>
            </w:pPr>
            <w:r w:rsidRPr="009C0D53">
              <w:rPr>
                <w:b/>
              </w:rPr>
              <w:t>/GIB/CL_DCP_</w:t>
            </w:r>
            <w:r w:rsidR="00BD0AE3">
              <w:rPr>
                <w:b/>
              </w:rPr>
              <w:t>ORDER_SERVICES</w:t>
            </w:r>
          </w:p>
        </w:tc>
      </w:tr>
      <w:tr w:rsidR="00875F99" w:rsidTr="00875F99">
        <w:trPr>
          <w:trHeight w:val="372"/>
        </w:trPr>
        <w:tc>
          <w:tcPr>
            <w:tcW w:w="1413" w:type="dxa"/>
            <w:vAlign w:val="center"/>
          </w:tcPr>
          <w:p w:rsidR="00875F99" w:rsidRPr="009C0D53" w:rsidRDefault="00875F99" w:rsidP="00875F99">
            <w:pPr>
              <w:rPr>
                <w:b/>
              </w:rPr>
            </w:pPr>
            <w:r w:rsidRPr="009C0D53">
              <w:rPr>
                <w:b/>
              </w:rPr>
              <w:t>Method:</w:t>
            </w:r>
          </w:p>
        </w:tc>
        <w:tc>
          <w:tcPr>
            <w:tcW w:w="8369" w:type="dxa"/>
            <w:vAlign w:val="center"/>
          </w:tcPr>
          <w:p w:rsidR="00875F99" w:rsidRPr="009C0D53" w:rsidRDefault="00BD0AE3" w:rsidP="00875F99">
            <w:pPr>
              <w:rPr>
                <w:b/>
              </w:rPr>
            </w:pPr>
            <w:r>
              <w:rPr>
                <w:b/>
              </w:rPr>
              <w:t>GET_CONVERT_RESULT</w:t>
            </w:r>
          </w:p>
        </w:tc>
      </w:tr>
      <w:tr w:rsidR="00875F99" w:rsidRPr="00BD0AE3" w:rsidTr="00875F99">
        <w:trPr>
          <w:trHeight w:val="2327"/>
        </w:trPr>
        <w:tc>
          <w:tcPr>
            <w:tcW w:w="9782" w:type="dxa"/>
            <w:gridSpan w:val="2"/>
          </w:tcPr>
          <w:p w:rsidR="003978B5" w:rsidRPr="00824EEE" w:rsidRDefault="00824EEE" w:rsidP="00BD0AE3">
            <w:pPr>
              <w:rPr>
                <w:sz w:val="18"/>
                <w:szCs w:val="18"/>
                <w:lang w:val="de-DE"/>
              </w:rPr>
            </w:pP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METHOD </w:t>
            </w:r>
            <w:proofErr w:type="spellStart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get_convert_result</w:t>
            </w:r>
            <w:proofErr w:type="spellEnd"/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DATA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: </w:t>
            </w:r>
            <w:proofErr w:type="spellStart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ls_afpo</w:t>
            </w:r>
            <w:proofErr w:type="spellEnd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TYPE </w:t>
            </w:r>
            <w:proofErr w:type="spellStart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afpo</w:t>
            </w:r>
            <w:proofErr w:type="spellEnd"/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</w:r>
            <w:r w:rsidRPr="00824EEE">
              <w:rPr>
                <w:rFonts w:ascii="Courier New" w:hAnsi="Courier New" w:cs="Courier New"/>
                <w:i/>
                <w:iCs/>
                <w:color w:val="00B050"/>
                <w:sz w:val="18"/>
                <w:szCs w:val="20"/>
                <w:shd w:val="clear" w:color="auto" w:fill="FFFFFF"/>
              </w:rPr>
              <w:t>*#HW6676 UBA 12.10.2016 14:26:02   let go of time restriction (slow systems, or complex networks...)</w:t>
            </w:r>
            <w:r w:rsidRPr="00824EEE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br/>
            </w:r>
            <w:bookmarkStart w:id="0" w:name="_GoBack"/>
            <w:r w:rsidRPr="00824EEE">
              <w:rPr>
                <w:rFonts w:ascii="Courier New" w:hAnsi="Courier New" w:cs="Courier New"/>
                <w:i/>
                <w:iCs/>
                <w:color w:val="FF0000"/>
                <w:sz w:val="18"/>
                <w:szCs w:val="20"/>
                <w:shd w:val="clear" w:color="auto" w:fill="FFFFFF"/>
              </w:rPr>
              <w:t>*</w:t>
            </w:r>
            <w:proofErr w:type="gramStart"/>
            <w:r w:rsidRPr="00824EEE">
              <w:rPr>
                <w:rFonts w:ascii="Courier New" w:hAnsi="Courier New" w:cs="Courier New"/>
                <w:i/>
                <w:iCs/>
                <w:color w:val="FF0000"/>
                <w:sz w:val="18"/>
                <w:szCs w:val="20"/>
                <w:shd w:val="clear" w:color="auto" w:fill="FFFFFF"/>
              </w:rPr>
              <w:t>  DO</w:t>
            </w:r>
            <w:proofErr w:type="gramEnd"/>
            <w:r w:rsidRPr="00824EEE">
              <w:rPr>
                <w:rFonts w:ascii="Courier New" w:hAnsi="Courier New" w:cs="Courier New"/>
                <w:i/>
                <w:iCs/>
                <w:color w:val="FF0000"/>
                <w:sz w:val="18"/>
                <w:szCs w:val="20"/>
                <w:shd w:val="clear" w:color="auto" w:fill="FFFFFF"/>
              </w:rPr>
              <w:t> 20 TIMES.</w:t>
            </w:r>
            <w:r w:rsidRPr="00824EEE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  <w:br/>
            </w:r>
            <w:bookmarkEnd w:id="0"/>
            <w:r w:rsidRPr="00824EEE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>  DO.</w:t>
            </w:r>
            <w:r w:rsidRPr="00824EEE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br/>
            </w:r>
            <w:r w:rsidRPr="00824EEE">
              <w:rPr>
                <w:rFonts w:ascii="Courier New" w:hAnsi="Courier New" w:cs="Courier New"/>
                <w:i/>
                <w:iCs/>
                <w:color w:val="00B050"/>
                <w:sz w:val="18"/>
                <w:szCs w:val="20"/>
                <w:shd w:val="clear" w:color="auto" w:fill="FFFFFF"/>
              </w:rPr>
              <w:t>*##HW6676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</w:r>
            <w:r w:rsidRPr="00824EEE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* </w:t>
            </w:r>
            <w:proofErr w:type="spellStart"/>
            <w:r w:rsidRPr="00824EEE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kann</w:t>
            </w:r>
            <w:proofErr w:type="spellEnd"/>
            <w:r w:rsidRPr="00824EEE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 </w:t>
            </w:r>
            <w:proofErr w:type="spellStart"/>
            <w:r w:rsidRPr="00824EEE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Planauftrag</w:t>
            </w:r>
            <w:proofErr w:type="spellEnd"/>
            <w:r w:rsidRPr="00824EEE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 </w:t>
            </w:r>
            <w:proofErr w:type="spellStart"/>
            <w:r w:rsidRPr="00824EEE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gesperrt</w:t>
            </w:r>
            <w:proofErr w:type="spellEnd"/>
            <w:r w:rsidRPr="00824EEE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 </w:t>
            </w:r>
            <w:proofErr w:type="spellStart"/>
            <w:r w:rsidRPr="00824EEE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werden</w:t>
            </w:r>
            <w:proofErr w:type="spellEnd"/>
            <w:r w:rsidRPr="00824EEE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?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CALL FUNCTION </w:t>
            </w:r>
            <w:r w:rsidRPr="00824EEE">
              <w:rPr>
                <w:rFonts w:ascii="Courier New" w:hAnsi="Courier New" w:cs="Courier New"/>
                <w:color w:val="4DA619"/>
                <w:sz w:val="18"/>
                <w:szCs w:val="20"/>
                <w:shd w:val="clear" w:color="auto" w:fill="FFFFFF"/>
              </w:rPr>
              <w:t>'ENQUEUE_EMPLAFE'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 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EXPORTING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plnum</w:t>
            </w:r>
            <w:proofErr w:type="spellEnd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         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= </w:t>
            </w:r>
            <w:proofErr w:type="spellStart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is_plano</w:t>
            </w:r>
            <w:r w:rsidRPr="00824EEE">
              <w:rPr>
                <w:rFonts w:ascii="Courier New" w:hAnsi="Courier New" w:cs="Courier New"/>
                <w:color w:val="808080"/>
                <w:sz w:val="18"/>
                <w:szCs w:val="20"/>
                <w:shd w:val="clear" w:color="auto" w:fill="FFFFFF"/>
              </w:rPr>
              <w:t>-</w:t>
            </w:r>
            <w:proofErr w:type="gramStart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plnid</w:t>
            </w:r>
            <w:proofErr w:type="spellEnd"/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(</w:t>
            </w:r>
            <w:proofErr w:type="gramEnd"/>
            <w:r w:rsidRPr="00824EEE">
              <w:rPr>
                <w:rFonts w:ascii="Courier New" w:hAnsi="Courier New" w:cs="Courier New"/>
                <w:color w:val="3399FF"/>
                <w:sz w:val="18"/>
                <w:szCs w:val="20"/>
                <w:shd w:val="clear" w:color="auto" w:fill="FFFFFF"/>
              </w:rPr>
              <w:t>10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)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 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EXCEPTIONS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foreign_lock</w:t>
            </w:r>
            <w:proofErr w:type="spellEnd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  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= </w:t>
            </w:r>
            <w:r w:rsidRPr="00824EEE">
              <w:rPr>
                <w:rFonts w:ascii="Courier New" w:hAnsi="Courier New" w:cs="Courier New"/>
                <w:color w:val="3399FF"/>
                <w:sz w:val="18"/>
                <w:szCs w:val="20"/>
                <w:shd w:val="clear" w:color="auto" w:fill="FFFFFF"/>
              </w:rPr>
              <w:t>1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system_failure</w:t>
            </w:r>
            <w:proofErr w:type="spellEnd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= </w:t>
            </w:r>
            <w:r w:rsidRPr="00824EEE">
              <w:rPr>
                <w:rFonts w:ascii="Courier New" w:hAnsi="Courier New" w:cs="Courier New"/>
                <w:color w:val="3399FF"/>
                <w:sz w:val="18"/>
                <w:szCs w:val="20"/>
                <w:shd w:val="clear" w:color="auto" w:fill="FFFFFF"/>
              </w:rPr>
              <w:t>2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   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OTHERS         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= </w:t>
            </w:r>
            <w:r w:rsidRPr="00824EEE">
              <w:rPr>
                <w:rFonts w:ascii="Courier New" w:hAnsi="Courier New" w:cs="Courier New"/>
                <w:color w:val="3399FF"/>
                <w:sz w:val="18"/>
                <w:szCs w:val="20"/>
                <w:shd w:val="clear" w:color="auto" w:fill="FFFFFF"/>
              </w:rPr>
              <w:t>3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IF </w:t>
            </w:r>
            <w:proofErr w:type="spellStart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sy</w:t>
            </w:r>
            <w:r w:rsidRPr="00824EEE">
              <w:rPr>
                <w:rFonts w:ascii="Courier New" w:hAnsi="Courier New" w:cs="Courier New"/>
                <w:color w:val="808080"/>
                <w:sz w:val="18"/>
                <w:szCs w:val="20"/>
                <w:shd w:val="clear" w:color="auto" w:fill="FFFFFF"/>
              </w:rPr>
              <w:t>-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subrc</w:t>
            </w:r>
            <w:proofErr w:type="spellEnd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= </w:t>
            </w:r>
            <w:r w:rsidRPr="00824EEE">
              <w:rPr>
                <w:rFonts w:ascii="Courier New" w:hAnsi="Courier New" w:cs="Courier New"/>
                <w:color w:val="3399FF"/>
                <w:sz w:val="18"/>
                <w:szCs w:val="20"/>
                <w:shd w:val="clear" w:color="auto" w:fill="FFFFFF"/>
              </w:rPr>
              <w:t>0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 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CALL FUNCTION </w:t>
            </w:r>
            <w:r w:rsidRPr="00824EEE">
              <w:rPr>
                <w:rFonts w:ascii="Courier New" w:hAnsi="Courier New" w:cs="Courier New"/>
                <w:color w:val="4DA619"/>
                <w:sz w:val="18"/>
                <w:szCs w:val="20"/>
                <w:shd w:val="clear" w:color="auto" w:fill="FFFFFF"/>
              </w:rPr>
              <w:t>'DEQUEUE_EMPLAFE'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   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EXPORTING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plnum</w:t>
            </w:r>
            <w:proofErr w:type="spellEnd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= </w:t>
            </w:r>
            <w:proofErr w:type="spellStart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is_plano</w:t>
            </w:r>
            <w:r w:rsidRPr="00824EEE">
              <w:rPr>
                <w:rFonts w:ascii="Courier New" w:hAnsi="Courier New" w:cs="Courier New"/>
                <w:color w:val="808080"/>
                <w:sz w:val="18"/>
                <w:szCs w:val="20"/>
                <w:shd w:val="clear" w:color="auto" w:fill="FFFFFF"/>
              </w:rPr>
              <w:t>-</w:t>
            </w:r>
            <w:proofErr w:type="gramStart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plnid</w:t>
            </w:r>
            <w:proofErr w:type="spellEnd"/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(</w:t>
            </w:r>
            <w:proofErr w:type="gramEnd"/>
            <w:r w:rsidRPr="00824EEE">
              <w:rPr>
                <w:rFonts w:ascii="Courier New" w:hAnsi="Courier New" w:cs="Courier New"/>
                <w:color w:val="3399FF"/>
                <w:sz w:val="18"/>
                <w:szCs w:val="20"/>
                <w:shd w:val="clear" w:color="auto" w:fill="FFFFFF"/>
              </w:rPr>
              <w:t>10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).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 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EXIT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ELSE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 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WAIT UP TO </w:t>
            </w:r>
            <w:r w:rsidRPr="00824EEE">
              <w:rPr>
                <w:rFonts w:ascii="Courier New" w:hAnsi="Courier New" w:cs="Courier New"/>
                <w:color w:val="3399FF"/>
                <w:sz w:val="18"/>
                <w:szCs w:val="20"/>
                <w:shd w:val="clear" w:color="auto" w:fill="FFFFFF"/>
              </w:rPr>
              <w:t>1 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SECONDS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ENDIF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ENDDO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</w:r>
            <w:r w:rsidRPr="00824EEE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*# get the production order number denpending on the planned order number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</w:r>
            <w:r w:rsidRPr="00824EEE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*#HW6676 UBA 12.10.2016 14:27:39   Performance allow for use of indices...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</w:r>
            <w:r w:rsidRPr="00824EEE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*</w:t>
            </w:r>
            <w:proofErr w:type="gramStart"/>
            <w:r w:rsidRPr="00824EEE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  SELECT</w:t>
            </w:r>
            <w:proofErr w:type="gramEnd"/>
            <w:r w:rsidRPr="00824EEE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 SINGLE * FROM </w:t>
            </w:r>
            <w:proofErr w:type="spellStart"/>
            <w:r w:rsidRPr="00824EEE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afpo</w:t>
            </w:r>
            <w:proofErr w:type="spellEnd"/>
            <w:r w:rsidRPr="00824EEE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 INTO </w:t>
            </w:r>
            <w:proofErr w:type="spellStart"/>
            <w:r w:rsidRPr="00824EEE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ls_afpo</w:t>
            </w:r>
            <w:proofErr w:type="spellEnd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</w:r>
            <w:r w:rsidRPr="00824EEE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*                  WHERE plnum = is_plano-plnid(10).         "#EC *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</w:r>
            <w:r w:rsidRPr="00824EEE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*# ...try sales order first...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SELECT SINGLE 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*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FROM </w:t>
            </w:r>
            <w:proofErr w:type="spellStart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afpo</w:t>
            </w:r>
            <w:proofErr w:type="spellEnd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INTO </w:t>
            </w:r>
            <w:proofErr w:type="spellStart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ls_afpo</w:t>
            </w:r>
            <w:proofErr w:type="spellEnd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             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WHERE </w:t>
            </w:r>
            <w:proofErr w:type="spellStart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kdauf</w:t>
            </w:r>
            <w:proofErr w:type="spellEnd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= </w:t>
            </w:r>
            <w:proofErr w:type="spellStart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is_plano</w:t>
            </w:r>
            <w:r w:rsidRPr="00824EEE">
              <w:rPr>
                <w:rFonts w:ascii="Courier New" w:hAnsi="Courier New" w:cs="Courier New"/>
                <w:color w:val="808080"/>
                <w:sz w:val="18"/>
                <w:szCs w:val="20"/>
                <w:shd w:val="clear" w:color="auto" w:fill="FFFFFF"/>
              </w:rPr>
              <w:t>-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kdauf</w:t>
            </w:r>
            <w:proofErr w:type="spellEnd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               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AND 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plnum 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= 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is_plano</w:t>
            </w:r>
            <w:r w:rsidRPr="00824EEE">
              <w:rPr>
                <w:rFonts w:ascii="Courier New" w:hAnsi="Courier New" w:cs="Courier New"/>
                <w:color w:val="808080"/>
                <w:sz w:val="18"/>
                <w:szCs w:val="20"/>
                <w:shd w:val="clear" w:color="auto" w:fill="FFFFFF"/>
              </w:rPr>
              <w:t>-</w:t>
            </w:r>
            <w:proofErr w:type="gramStart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plnid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(</w:t>
            </w:r>
            <w:proofErr w:type="gramEnd"/>
            <w:r w:rsidRPr="00824EEE">
              <w:rPr>
                <w:rFonts w:ascii="Courier New" w:hAnsi="Courier New" w:cs="Courier New"/>
                <w:color w:val="3399FF"/>
                <w:sz w:val="18"/>
                <w:szCs w:val="20"/>
                <w:shd w:val="clear" w:color="auto" w:fill="FFFFFF"/>
              </w:rPr>
              <w:t>10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).         </w:t>
            </w:r>
            <w:r w:rsidRPr="00824EEE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"#EC *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IF </w:t>
            </w:r>
            <w:proofErr w:type="spellStart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sy</w:t>
            </w:r>
            <w:r w:rsidRPr="00824EEE">
              <w:rPr>
                <w:rFonts w:ascii="Courier New" w:hAnsi="Courier New" w:cs="Courier New"/>
                <w:color w:val="808080"/>
                <w:sz w:val="18"/>
                <w:szCs w:val="20"/>
                <w:shd w:val="clear" w:color="auto" w:fill="FFFFFF"/>
              </w:rPr>
              <w:t>-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subrc</w:t>
            </w:r>
            <w:proofErr w:type="spellEnd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&lt;&gt; </w:t>
            </w:r>
            <w:r w:rsidRPr="00824EEE">
              <w:rPr>
                <w:rFonts w:ascii="Courier New" w:hAnsi="Courier New" w:cs="Courier New"/>
                <w:color w:val="3399FF"/>
                <w:sz w:val="18"/>
                <w:szCs w:val="20"/>
                <w:shd w:val="clear" w:color="auto" w:fill="FFFFFF"/>
              </w:rPr>
              <w:t>0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</w:r>
            <w:r w:rsidRPr="00824EEE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*# ... or WBS No. (Work Breakdown Structure = "PSP")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SELECT SINGLE 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*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FROM </w:t>
            </w:r>
            <w:proofErr w:type="spellStart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afpo</w:t>
            </w:r>
            <w:proofErr w:type="spellEnd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INTO </w:t>
            </w:r>
            <w:proofErr w:type="spellStart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ls_afpo</w:t>
            </w:r>
            <w:proofErr w:type="spellEnd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               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WHERE </w:t>
            </w:r>
            <w:proofErr w:type="spellStart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projn</w:t>
            </w:r>
            <w:proofErr w:type="spellEnd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= </w:t>
            </w:r>
            <w:proofErr w:type="spellStart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is_plano</w:t>
            </w:r>
            <w:r w:rsidRPr="00824EEE">
              <w:rPr>
                <w:rFonts w:ascii="Courier New" w:hAnsi="Courier New" w:cs="Courier New"/>
                <w:color w:val="808080"/>
                <w:sz w:val="18"/>
                <w:szCs w:val="20"/>
                <w:shd w:val="clear" w:color="auto" w:fill="FFFFFF"/>
              </w:rPr>
              <w:t>-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projn</w:t>
            </w:r>
            <w:proofErr w:type="spellEnd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                 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AND 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plnum 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= 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is_plano</w:t>
            </w:r>
            <w:r w:rsidRPr="00824EEE">
              <w:rPr>
                <w:rFonts w:ascii="Courier New" w:hAnsi="Courier New" w:cs="Courier New"/>
                <w:color w:val="808080"/>
                <w:sz w:val="18"/>
                <w:szCs w:val="20"/>
                <w:shd w:val="clear" w:color="auto" w:fill="FFFFFF"/>
              </w:rPr>
              <w:t>-</w:t>
            </w:r>
            <w:proofErr w:type="gramStart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plnid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(</w:t>
            </w:r>
            <w:proofErr w:type="gramEnd"/>
            <w:r w:rsidRPr="00824EEE">
              <w:rPr>
                <w:rFonts w:ascii="Courier New" w:hAnsi="Courier New" w:cs="Courier New"/>
                <w:color w:val="3399FF"/>
                <w:sz w:val="18"/>
                <w:szCs w:val="20"/>
                <w:shd w:val="clear" w:color="auto" w:fill="FFFFFF"/>
              </w:rPr>
              <w:t>10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).         </w:t>
            </w:r>
            <w:r w:rsidRPr="00824EEE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"#EC *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IF </w:t>
            </w:r>
            <w:proofErr w:type="spellStart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sy</w:t>
            </w:r>
            <w:r w:rsidRPr="00824EEE">
              <w:rPr>
                <w:rFonts w:ascii="Courier New" w:hAnsi="Courier New" w:cs="Courier New"/>
                <w:color w:val="808080"/>
                <w:sz w:val="18"/>
                <w:szCs w:val="20"/>
                <w:shd w:val="clear" w:color="auto" w:fill="FFFFFF"/>
              </w:rPr>
              <w:t>-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subrc</w:t>
            </w:r>
            <w:proofErr w:type="spellEnd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&lt;&gt; </w:t>
            </w:r>
            <w:r w:rsidRPr="00824EEE">
              <w:rPr>
                <w:rFonts w:ascii="Courier New" w:hAnsi="Courier New" w:cs="Courier New"/>
                <w:color w:val="3399FF"/>
                <w:sz w:val="18"/>
                <w:szCs w:val="20"/>
                <w:shd w:val="clear" w:color="auto" w:fill="FFFFFF"/>
              </w:rPr>
              <w:t>0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</w:r>
            <w:r w:rsidRPr="00824EEE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*# ... worst case: w/o index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 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SELECT SINGLE 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*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FROM </w:t>
            </w:r>
            <w:proofErr w:type="spellStart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afpo</w:t>
            </w:r>
            <w:proofErr w:type="spellEnd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INTO </w:t>
            </w:r>
            <w:proofErr w:type="spellStart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ls_afpo</w:t>
            </w:r>
            <w:proofErr w:type="spellEnd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                 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WHERE 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plnum 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= 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is_plano</w:t>
            </w:r>
            <w:r w:rsidRPr="00824EEE">
              <w:rPr>
                <w:rFonts w:ascii="Courier New" w:hAnsi="Courier New" w:cs="Courier New"/>
                <w:color w:val="808080"/>
                <w:sz w:val="18"/>
                <w:szCs w:val="20"/>
                <w:shd w:val="clear" w:color="auto" w:fill="FFFFFF"/>
              </w:rPr>
              <w:t>-</w:t>
            </w:r>
            <w:proofErr w:type="gramStart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plnid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(</w:t>
            </w:r>
            <w:proofErr w:type="gramEnd"/>
            <w:r w:rsidRPr="00824EEE">
              <w:rPr>
                <w:rFonts w:ascii="Courier New" w:hAnsi="Courier New" w:cs="Courier New"/>
                <w:color w:val="3399FF"/>
                <w:sz w:val="18"/>
                <w:szCs w:val="20"/>
                <w:shd w:val="clear" w:color="auto" w:fill="FFFFFF"/>
              </w:rPr>
              <w:t>10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).         </w:t>
            </w:r>
            <w:r w:rsidRPr="00824EEE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"#EC *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ENDIF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ENDIF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</w:r>
            <w:r w:rsidRPr="00824EEE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*##HW6676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IF </w:t>
            </w:r>
            <w:proofErr w:type="spellStart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sy</w:t>
            </w:r>
            <w:r w:rsidRPr="00824EEE">
              <w:rPr>
                <w:rFonts w:ascii="Courier New" w:hAnsi="Courier New" w:cs="Courier New"/>
                <w:color w:val="808080"/>
                <w:sz w:val="18"/>
                <w:szCs w:val="20"/>
                <w:shd w:val="clear" w:color="auto" w:fill="FFFFFF"/>
              </w:rPr>
              <w:t>-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subrc</w:t>
            </w:r>
            <w:proofErr w:type="spellEnd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= </w:t>
            </w:r>
            <w:r w:rsidRPr="00824EEE">
              <w:rPr>
                <w:rFonts w:ascii="Courier New" w:hAnsi="Courier New" w:cs="Courier New"/>
                <w:color w:val="3399FF"/>
                <w:sz w:val="18"/>
                <w:szCs w:val="20"/>
                <w:shd w:val="clear" w:color="auto" w:fill="FFFFFF"/>
              </w:rPr>
              <w:t>0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rf_plnid</w:t>
            </w:r>
            <w:proofErr w:type="spellEnd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= </w:t>
            </w:r>
            <w:proofErr w:type="spellStart"/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ls_afpo</w:t>
            </w:r>
            <w:r w:rsidRPr="00824EEE">
              <w:rPr>
                <w:rFonts w:ascii="Courier New" w:hAnsi="Courier New" w:cs="Courier New"/>
                <w:color w:val="808080"/>
                <w:sz w:val="18"/>
                <w:szCs w:val="20"/>
                <w:shd w:val="clear" w:color="auto" w:fill="FFFFFF"/>
              </w:rPr>
              <w:t>-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aufnr</w:t>
            </w:r>
            <w:proofErr w:type="spellEnd"/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</w:t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ENDIF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</w:r>
            <w:r w:rsidRPr="00824EE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</w:r>
            <w:r w:rsidRPr="00824EE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ENDMETHOD</w:t>
            </w:r>
            <w:r w:rsidRPr="00824EE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</w:p>
        </w:tc>
      </w:tr>
      <w:tr w:rsidR="00875F99" w:rsidTr="00875F99">
        <w:tc>
          <w:tcPr>
            <w:tcW w:w="9782" w:type="dxa"/>
            <w:gridSpan w:val="2"/>
          </w:tcPr>
          <w:p w:rsidR="00875F99" w:rsidRPr="00875F99" w:rsidRDefault="00875F99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1"/>
  <w:proofState w:spelling="clean" w:grammar="clean"/>
  <w:attachedTemplate r:id="rId1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0AE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978B5"/>
    <w:rsid w:val="003B4EE8"/>
    <w:rsid w:val="003C7A45"/>
    <w:rsid w:val="003D518B"/>
    <w:rsid w:val="00447719"/>
    <w:rsid w:val="00463A1D"/>
    <w:rsid w:val="004679EE"/>
    <w:rsid w:val="00474C10"/>
    <w:rsid w:val="004B5D7E"/>
    <w:rsid w:val="004C3DBD"/>
    <w:rsid w:val="004D30EA"/>
    <w:rsid w:val="004E27C2"/>
    <w:rsid w:val="004F68FD"/>
    <w:rsid w:val="00555DC9"/>
    <w:rsid w:val="00585A50"/>
    <w:rsid w:val="006064DA"/>
    <w:rsid w:val="006363DF"/>
    <w:rsid w:val="006717DA"/>
    <w:rsid w:val="006D2625"/>
    <w:rsid w:val="006D2781"/>
    <w:rsid w:val="006D2791"/>
    <w:rsid w:val="006D3C48"/>
    <w:rsid w:val="006F166C"/>
    <w:rsid w:val="00744E4C"/>
    <w:rsid w:val="007B00AF"/>
    <w:rsid w:val="007B70B3"/>
    <w:rsid w:val="007E08C6"/>
    <w:rsid w:val="008004A7"/>
    <w:rsid w:val="00824EEE"/>
    <w:rsid w:val="008473B4"/>
    <w:rsid w:val="00847F58"/>
    <w:rsid w:val="00853B5B"/>
    <w:rsid w:val="00860B2D"/>
    <w:rsid w:val="00875F99"/>
    <w:rsid w:val="00876336"/>
    <w:rsid w:val="008948E5"/>
    <w:rsid w:val="008B0506"/>
    <w:rsid w:val="00956663"/>
    <w:rsid w:val="00957561"/>
    <w:rsid w:val="00964586"/>
    <w:rsid w:val="009733ED"/>
    <w:rsid w:val="009C5657"/>
    <w:rsid w:val="00A05C76"/>
    <w:rsid w:val="00A1367C"/>
    <w:rsid w:val="00A34FCE"/>
    <w:rsid w:val="00A65A94"/>
    <w:rsid w:val="00AE3112"/>
    <w:rsid w:val="00AF70DD"/>
    <w:rsid w:val="00B57E2C"/>
    <w:rsid w:val="00B6432D"/>
    <w:rsid w:val="00BC2B32"/>
    <w:rsid w:val="00BD0AE3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D513B9"/>
    <w:rsid w:val="00D64EEF"/>
    <w:rsid w:val="00D849FD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4F1364E-6D3C-4F9A-BADD-366A56D815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okumente\Benutzerdefinierte%20Office-Vorlagen\_HWnnnn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DE8B115-E03C-421F-9A5A-45C6DAAA47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_HWnnnn.dotx</Template>
  <TotalTime>0</TotalTime>
  <Pages>1</Pages>
  <Words>237</Words>
  <Characters>1498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1732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ubauer</dc:creator>
  <cp:lastModifiedBy>Ulf Bauer</cp:lastModifiedBy>
  <cp:revision>2</cp:revision>
  <dcterms:created xsi:type="dcterms:W3CDTF">2016-10-12T12:18:00Z</dcterms:created>
  <dcterms:modified xsi:type="dcterms:W3CDTF">2016-10-12T12:38:00Z</dcterms:modified>
</cp:coreProperties>
</file>