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4B591C" w:rsidRDefault="00F42255" w:rsidP="00875F99">
      <w:pPr>
        <w:rPr>
          <w:b/>
          <w:sz w:val="32"/>
          <w:szCs w:val="32"/>
          <w:u w:val="single"/>
          <w:lang w:val="de-DE"/>
        </w:rPr>
      </w:pPr>
      <w:r w:rsidRPr="004B591C">
        <w:rPr>
          <w:b/>
          <w:sz w:val="32"/>
          <w:szCs w:val="32"/>
          <w:u w:val="single"/>
          <w:lang w:val="de-DE"/>
        </w:rPr>
        <w:t>B</w:t>
      </w:r>
      <w:r w:rsidR="00555DC9" w:rsidRPr="004B591C">
        <w:rPr>
          <w:b/>
          <w:sz w:val="32"/>
          <w:szCs w:val="32"/>
          <w:u w:val="single"/>
          <w:lang w:val="de-DE"/>
        </w:rPr>
        <w:t>UG</w:t>
      </w:r>
      <w:r w:rsidRPr="004B591C">
        <w:rPr>
          <w:b/>
          <w:sz w:val="32"/>
          <w:szCs w:val="32"/>
          <w:u w:val="single"/>
          <w:lang w:val="de-DE"/>
        </w:rPr>
        <w:t xml:space="preserve">: </w:t>
      </w:r>
      <w:r w:rsidR="004B591C" w:rsidRPr="004B591C">
        <w:rPr>
          <w:b/>
          <w:sz w:val="32"/>
          <w:szCs w:val="32"/>
          <w:u w:val="single"/>
          <w:lang w:val="de-DE"/>
        </w:rPr>
        <w:t>6645</w:t>
      </w:r>
      <w:r w:rsidR="00E031BB" w:rsidRPr="004B591C">
        <w:rPr>
          <w:b/>
          <w:sz w:val="32"/>
          <w:szCs w:val="32"/>
          <w:u w:val="single"/>
          <w:lang w:val="de-DE"/>
        </w:rPr>
        <w:t> </w:t>
      </w:r>
      <w:r w:rsidR="00FB3582" w:rsidRPr="004B591C">
        <w:rPr>
          <w:b/>
          <w:sz w:val="32"/>
          <w:szCs w:val="32"/>
          <w:u w:val="single"/>
          <w:lang w:val="de-DE"/>
        </w:rPr>
        <w:t>–</w:t>
      </w:r>
      <w:r w:rsidR="0000623B" w:rsidRPr="004B591C">
        <w:rPr>
          <w:b/>
          <w:sz w:val="32"/>
          <w:szCs w:val="32"/>
          <w:u w:val="single"/>
          <w:lang w:val="de-DE"/>
        </w:rPr>
        <w:t xml:space="preserve"> </w:t>
      </w:r>
      <w:r w:rsidR="004B591C" w:rsidRPr="004B591C">
        <w:rPr>
          <w:b/>
          <w:sz w:val="32"/>
          <w:szCs w:val="32"/>
          <w:u w:val="single"/>
          <w:lang w:val="de-DE"/>
        </w:rPr>
        <w:t>Negative offene Menge und planungsrelevante Dauer</w:t>
      </w:r>
    </w:p>
    <w:p w:rsidR="00050B35" w:rsidRPr="003978B5" w:rsidRDefault="003978B5" w:rsidP="00050B35"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050B35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3978B5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>DELETE</w:t>
      </w:r>
      <w:r w:rsidRPr="003978B5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</w:t>
      </w:r>
      <w:r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</w:t>
      </w:r>
      <w:r w:rsidRPr="00875F99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 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782" w:type="dxa"/>
        <w:tblInd w:w="-431" w:type="dxa"/>
        <w:tblLook w:val="04A0" w:firstRow="1" w:lastRow="0" w:firstColumn="1" w:lastColumn="0" w:noHBand="0" w:noVBand="1"/>
      </w:tblPr>
      <w:tblGrid>
        <w:gridCol w:w="1413"/>
        <w:gridCol w:w="8369"/>
      </w:tblGrid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>
              <w:rPr>
                <w:b/>
              </w:rPr>
              <w:t>Class</w:t>
            </w:r>
            <w:r w:rsidRPr="009C0D53">
              <w:rPr>
                <w:b/>
              </w:rPr>
              <w:t>:</w:t>
            </w:r>
          </w:p>
        </w:tc>
        <w:tc>
          <w:tcPr>
            <w:tcW w:w="8369" w:type="dxa"/>
            <w:vAlign w:val="center"/>
          </w:tcPr>
          <w:p w:rsidR="00875F99" w:rsidRPr="009C0D53" w:rsidRDefault="00875F99" w:rsidP="004B591C">
            <w:pPr>
              <w:rPr>
                <w:b/>
              </w:rPr>
            </w:pPr>
            <w:r w:rsidRPr="009C0D53">
              <w:rPr>
                <w:b/>
              </w:rPr>
              <w:t>/GIB/CL_DCP_</w:t>
            </w:r>
            <w:r w:rsidR="004B591C">
              <w:rPr>
                <w:b/>
              </w:rPr>
              <w:t>DBACCESS</w:t>
            </w:r>
          </w:p>
        </w:tc>
      </w:tr>
      <w:tr w:rsidR="00875F99" w:rsidTr="00875F99">
        <w:trPr>
          <w:trHeight w:val="372"/>
        </w:trPr>
        <w:tc>
          <w:tcPr>
            <w:tcW w:w="1413" w:type="dxa"/>
            <w:vAlign w:val="center"/>
          </w:tcPr>
          <w:p w:rsidR="00875F99" w:rsidRPr="009C0D53" w:rsidRDefault="00875F99" w:rsidP="00875F99">
            <w:pPr>
              <w:rPr>
                <w:b/>
              </w:rPr>
            </w:pPr>
            <w:r w:rsidRPr="009C0D53">
              <w:rPr>
                <w:b/>
              </w:rPr>
              <w:t>Method:</w:t>
            </w:r>
          </w:p>
        </w:tc>
        <w:tc>
          <w:tcPr>
            <w:tcW w:w="8369" w:type="dxa"/>
            <w:vAlign w:val="center"/>
          </w:tcPr>
          <w:p w:rsidR="00875F99" w:rsidRPr="009C0D53" w:rsidRDefault="004B591C" w:rsidP="00875F99">
            <w:pPr>
              <w:rPr>
                <w:b/>
              </w:rPr>
            </w:pPr>
            <w:r w:rsidRPr="004B591C">
              <w:rPr>
                <w:b/>
              </w:rPr>
              <w:t>APPLY_AGAINST_RMVO</w:t>
            </w:r>
          </w:p>
        </w:tc>
      </w:tr>
      <w:tr w:rsidR="00875F99" w:rsidRPr="004B591C" w:rsidTr="00875F99">
        <w:trPr>
          <w:trHeight w:val="2327"/>
        </w:trPr>
        <w:tc>
          <w:tcPr>
            <w:tcW w:w="9782" w:type="dxa"/>
            <w:gridSpan w:val="2"/>
          </w:tcPr>
          <w:p w:rsidR="00875F99" w:rsidRPr="004B591C" w:rsidRDefault="004B591C" w:rsidP="00875F99">
            <w:pPr>
              <w:rPr>
                <w:sz w:val="16"/>
                <w:szCs w:val="18"/>
              </w:rPr>
            </w:pP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apply_against_rmvo</w:t>
            </w:r>
            <w:proofErr w:type="spell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dcp_rmvo</w:t>
            </w:r>
            <w:proofErr w:type="spell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Menge Rückmeldevorrat ermitteln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Die Menge kann nur in Auftrags-ME sein, deshalb hier keine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 Umrechnung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CLEAR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rvmng</w:t>
            </w:r>
            <w:proofErr w:type="spell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mt_dcp_rmvo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proofErr w:type="gram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proofErr w:type="spellEnd"/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area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 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aufnr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*#HW5331 ABA 08.10.2015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Rückmeldevorrat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verrechnen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                    AND   vornr = cs_model-vornr.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gramStart"/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</w:t>
            </w:r>
            <w:proofErr w:type="gramEnd"/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  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vornr_last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*##HW5331 ABA 08.10.2015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Rückmeldevorrat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verrechnen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ADD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gamng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rvmng</w:t>
            </w:r>
            <w:proofErr w:type="spell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mt_dcp_rmvo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ls_rmvo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werks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aufnr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        area</w:t>
            </w:r>
            <w:proofErr w:type="gram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proofErr w:type="gramEnd"/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*#HW6645 UBA 04.10.2016</w:t>
            </w:r>
            <w:proofErr w:type="gramStart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 Negative</w:t>
            </w:r>
            <w:proofErr w:type="gramEnd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offene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Menge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verhindern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0.</w:t>
            </w:r>
            <w:r w:rsidRPr="004B591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ADD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ls_rmvo-gamng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cs_model-rvmng</w:t>
            </w:r>
            <w:proofErr w:type="spellEnd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proofErr w:type="gramStart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ENDIF</w:t>
            </w:r>
            <w:proofErr w:type="gramEnd"/>
            <w:r w:rsidRPr="004B591C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0 AND </w:t>
            </w:r>
            <w:proofErr w:type="spellStart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ls_rmvo-gamng</w:t>
            </w:r>
            <w:proofErr w:type="spellEnd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GT </w:t>
            </w:r>
            <w:proofErr w:type="spellStart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cs_model-rvmng</w:t>
            </w:r>
            <w:proofErr w:type="spellEnd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MOVE </w:t>
            </w:r>
            <w:proofErr w:type="spellStart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ls_rmvo-gamng</w:t>
            </w:r>
            <w:proofErr w:type="spellEnd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TO </w:t>
            </w:r>
            <w:proofErr w:type="spellStart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cs_model-rvmng</w:t>
            </w:r>
            <w:proofErr w:type="spellEnd"/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*##HW6645</w:t>
            </w:r>
            <w:r w:rsidRPr="004B591C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proofErr w:type="spellStart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cs_model</w:t>
            </w:r>
            <w:r w:rsidRPr="004B591C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rvmng</w:t>
            </w:r>
            <w:proofErr w:type="spellEnd"/>
            <w:r w:rsidRPr="004B591C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4B591C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GT </w:t>
            </w:r>
            <w:r w:rsidRPr="004B591C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B591C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</w:p>
          <w:p w:rsidR="003978B5" w:rsidRPr="004B591C" w:rsidRDefault="003978B5" w:rsidP="00875F99">
            <w:pPr>
              <w:rPr>
                <w:sz w:val="16"/>
                <w:szCs w:val="18"/>
              </w:rPr>
            </w:pPr>
          </w:p>
        </w:tc>
      </w:tr>
      <w:tr w:rsidR="00875F99" w:rsidTr="00875F99">
        <w:tc>
          <w:tcPr>
            <w:tcW w:w="9782" w:type="dxa"/>
            <w:gridSpan w:val="2"/>
          </w:tcPr>
          <w:p w:rsidR="00875F99" w:rsidRPr="00875F99" w:rsidRDefault="00875F9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listo MT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doNotDisplayPageBoundaries/>
  <w:proofState w:spelling="clean" w:grammar="clean"/>
  <w:attachedTemplate r:id="rId1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91C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978B5"/>
    <w:rsid w:val="003B4EE8"/>
    <w:rsid w:val="003C7A45"/>
    <w:rsid w:val="003D518B"/>
    <w:rsid w:val="00447719"/>
    <w:rsid w:val="00463A1D"/>
    <w:rsid w:val="004679EE"/>
    <w:rsid w:val="00474C10"/>
    <w:rsid w:val="004B591C"/>
    <w:rsid w:val="004B5D7E"/>
    <w:rsid w:val="004C3DBD"/>
    <w:rsid w:val="004D30EA"/>
    <w:rsid w:val="004E27C2"/>
    <w:rsid w:val="004F68FD"/>
    <w:rsid w:val="00555DC9"/>
    <w:rsid w:val="00585A50"/>
    <w:rsid w:val="006064DA"/>
    <w:rsid w:val="006363DF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956663"/>
    <w:rsid w:val="00957561"/>
    <w:rsid w:val="00964586"/>
    <w:rsid w:val="009733ED"/>
    <w:rsid w:val="009C5657"/>
    <w:rsid w:val="00A05C76"/>
    <w:rsid w:val="00A1367C"/>
    <w:rsid w:val="00A34FCE"/>
    <w:rsid w:val="00A65A94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D513B9"/>
    <w:rsid w:val="00D64EEF"/>
    <w:rsid w:val="00D849FD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33702C-23C8-4609-BDF7-FBB942CF7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okumente\Benutzerdefinierte%20Office-Vorlagen\_HWnnnn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7205A9-5E98-4B5F-A1CE-4B25B6FBF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_HWnnnn.dotx</Template>
  <TotalTime>0</TotalTime>
  <Pages>1</Pages>
  <Words>182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ubauer</dc:creator>
  <cp:lastModifiedBy>Ulf Bauer</cp:lastModifiedBy>
  <cp:revision>1</cp:revision>
  <dcterms:created xsi:type="dcterms:W3CDTF">2016-10-04T10:51:00Z</dcterms:created>
  <dcterms:modified xsi:type="dcterms:W3CDTF">2016-10-04T10:56:00Z</dcterms:modified>
</cp:coreProperties>
</file>