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5F99" w:rsidRPr="003978B5" w:rsidRDefault="00F42255" w:rsidP="00875F99">
      <w:pPr>
        <w:rPr>
          <w:b/>
          <w:sz w:val="32"/>
          <w:szCs w:val="32"/>
          <w:u w:val="single"/>
        </w:rPr>
      </w:pPr>
      <w:r w:rsidRPr="003978B5">
        <w:rPr>
          <w:b/>
          <w:sz w:val="32"/>
          <w:szCs w:val="32"/>
          <w:u w:val="single"/>
        </w:rPr>
        <w:t>B</w:t>
      </w:r>
      <w:r w:rsidR="00555DC9" w:rsidRPr="003978B5">
        <w:rPr>
          <w:b/>
          <w:sz w:val="32"/>
          <w:szCs w:val="32"/>
          <w:u w:val="single"/>
        </w:rPr>
        <w:t>UG</w:t>
      </w:r>
      <w:r w:rsidRPr="003978B5">
        <w:rPr>
          <w:b/>
          <w:sz w:val="32"/>
          <w:szCs w:val="32"/>
          <w:u w:val="single"/>
        </w:rPr>
        <w:t xml:space="preserve">: </w:t>
      </w:r>
      <w:r w:rsidR="00590D01">
        <w:rPr>
          <w:b/>
          <w:sz w:val="32"/>
          <w:szCs w:val="32"/>
          <w:u w:val="single"/>
        </w:rPr>
        <w:t>6086</w:t>
      </w:r>
      <w:r w:rsidR="00E031BB" w:rsidRPr="003978B5">
        <w:rPr>
          <w:b/>
          <w:sz w:val="32"/>
          <w:szCs w:val="32"/>
          <w:u w:val="single"/>
        </w:rPr>
        <w:t> </w:t>
      </w:r>
      <w:r w:rsidR="00FB3582" w:rsidRPr="003978B5">
        <w:rPr>
          <w:b/>
          <w:sz w:val="32"/>
          <w:szCs w:val="32"/>
          <w:u w:val="single"/>
        </w:rPr>
        <w:t>–</w:t>
      </w:r>
      <w:r w:rsidR="0000623B" w:rsidRPr="003978B5">
        <w:rPr>
          <w:b/>
          <w:sz w:val="32"/>
          <w:szCs w:val="32"/>
          <w:u w:val="single"/>
        </w:rPr>
        <w:t xml:space="preserve"> </w:t>
      </w:r>
      <w:proofErr w:type="spellStart"/>
      <w:r w:rsidR="00590D01">
        <w:rPr>
          <w:b/>
          <w:sz w:val="32"/>
          <w:szCs w:val="32"/>
          <w:u w:val="single"/>
        </w:rPr>
        <w:t>Dailogboxen</w:t>
      </w:r>
      <w:proofErr w:type="spellEnd"/>
      <w:r w:rsidR="00590D01">
        <w:rPr>
          <w:b/>
          <w:sz w:val="32"/>
          <w:szCs w:val="32"/>
          <w:u w:val="single"/>
        </w:rPr>
        <w:t xml:space="preserve"> </w:t>
      </w:r>
      <w:proofErr w:type="spellStart"/>
      <w:r w:rsidR="00590D01">
        <w:rPr>
          <w:b/>
          <w:sz w:val="32"/>
          <w:szCs w:val="32"/>
          <w:u w:val="single"/>
        </w:rPr>
        <w:t>Planungssets</w:t>
      </w:r>
      <w:proofErr w:type="spellEnd"/>
    </w:p>
    <w:p w:rsidR="00050B35" w:rsidRPr="003978B5" w:rsidRDefault="003978B5" w:rsidP="00050B35">
      <w:r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</w:t>
      </w:r>
      <w:r w:rsidRPr="00875F99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 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050B35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3978B5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</w:t>
      </w:r>
      <w:r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>DELETE</w:t>
      </w:r>
      <w:r w:rsidRPr="003978B5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</w:t>
      </w:r>
      <w:r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</w:t>
      </w:r>
      <w:r w:rsidRPr="00875F99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 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9938" w:type="dxa"/>
        <w:tblInd w:w="-431" w:type="dxa"/>
        <w:tblLook w:val="04A0" w:firstRow="1" w:lastRow="0" w:firstColumn="1" w:lastColumn="0" w:noHBand="0" w:noVBand="1"/>
      </w:tblPr>
      <w:tblGrid>
        <w:gridCol w:w="1859"/>
        <w:gridCol w:w="8079"/>
      </w:tblGrid>
      <w:tr w:rsidR="00875F99" w:rsidTr="003C5694">
        <w:trPr>
          <w:trHeight w:val="372"/>
        </w:trPr>
        <w:tc>
          <w:tcPr>
            <w:tcW w:w="1859" w:type="dxa"/>
            <w:vAlign w:val="center"/>
          </w:tcPr>
          <w:p w:rsidR="00875F99" w:rsidRPr="009C0D53" w:rsidRDefault="00875F99" w:rsidP="00875F99">
            <w:pPr>
              <w:rPr>
                <w:b/>
              </w:rPr>
            </w:pPr>
            <w:r>
              <w:rPr>
                <w:b/>
              </w:rPr>
              <w:t>Class</w:t>
            </w:r>
            <w:r w:rsidRPr="009C0D53">
              <w:rPr>
                <w:b/>
              </w:rPr>
              <w:t>:</w:t>
            </w:r>
          </w:p>
        </w:tc>
        <w:tc>
          <w:tcPr>
            <w:tcW w:w="8079" w:type="dxa"/>
            <w:vAlign w:val="center"/>
          </w:tcPr>
          <w:p w:rsidR="00875F99" w:rsidRPr="009C0D53" w:rsidRDefault="00590D01" w:rsidP="001E51C5">
            <w:pPr>
              <w:rPr>
                <w:b/>
              </w:rPr>
            </w:pPr>
            <w:r w:rsidRPr="00590D01">
              <w:rPr>
                <w:b/>
              </w:rPr>
              <w:t>/GIB/CL_DCP_SETSCL</w:t>
            </w:r>
          </w:p>
        </w:tc>
      </w:tr>
      <w:tr w:rsidR="00590D01" w:rsidTr="003C5694">
        <w:trPr>
          <w:trHeight w:val="372"/>
        </w:trPr>
        <w:tc>
          <w:tcPr>
            <w:tcW w:w="1859" w:type="dxa"/>
            <w:vAlign w:val="center"/>
          </w:tcPr>
          <w:p w:rsidR="00590D01" w:rsidRDefault="00590D01" w:rsidP="00875F99">
            <w:pPr>
              <w:rPr>
                <w:b/>
              </w:rPr>
            </w:pPr>
            <w:r>
              <w:rPr>
                <w:b/>
              </w:rPr>
              <w:t>Section:</w:t>
            </w:r>
          </w:p>
        </w:tc>
        <w:tc>
          <w:tcPr>
            <w:tcW w:w="8079" w:type="dxa"/>
            <w:vAlign w:val="center"/>
          </w:tcPr>
          <w:p w:rsidR="00590D01" w:rsidRPr="00590D01" w:rsidRDefault="00590D01" w:rsidP="001E51C5">
            <w:pPr>
              <w:rPr>
                <w:b/>
              </w:rPr>
            </w:pPr>
            <w:r>
              <w:rPr>
                <w:b/>
              </w:rPr>
              <w:t>PRIVATE [</w:t>
            </w:r>
            <w:proofErr w:type="spellStart"/>
            <w:r>
              <w:rPr>
                <w:b/>
              </w:rPr>
              <w:t>Anlegen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zweier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statischer</w:t>
            </w:r>
            <w:proofErr w:type="spellEnd"/>
            <w:r>
              <w:rPr>
                <w:b/>
              </w:rPr>
              <w:t xml:space="preserve"> Attribute/create two static attributes]</w:t>
            </w:r>
          </w:p>
        </w:tc>
      </w:tr>
      <w:tr w:rsidR="00590D01" w:rsidTr="003C5694">
        <w:trPr>
          <w:trHeight w:val="372"/>
        </w:trPr>
        <w:tc>
          <w:tcPr>
            <w:tcW w:w="9938" w:type="dxa"/>
            <w:gridSpan w:val="2"/>
            <w:vAlign w:val="center"/>
          </w:tcPr>
          <w:p w:rsidR="00590D01" w:rsidRPr="00CB573B" w:rsidRDefault="00590D01" w:rsidP="001E51C5">
            <w:pPr>
              <w:rPr>
                <w:b/>
                <w:sz w:val="14"/>
                <w:szCs w:val="14"/>
              </w:rPr>
            </w:pPr>
            <w:proofErr w:type="gramStart"/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private</w:t>
            </w:r>
            <w:proofErr w:type="gramEnd"/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 section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 </w:t>
            </w:r>
            <w:proofErr w:type="gram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class-data</w:t>
            </w:r>
            <w:proofErr w:type="gram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GF_DBOX_LEFT type I value 100. </w:t>
            </w:r>
            <w:r w:rsidRPr="00CB573B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"#EC </w:t>
            </w:r>
            <w:proofErr w:type="gramStart"/>
            <w:r w:rsidRPr="00CB573B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NOTEXT .</w:t>
            </w:r>
            <w:proofErr w:type="gramEnd"/>
            <w:r w:rsidRPr="00CB573B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 " .</w:t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</w:t>
            </w:r>
            <w:proofErr w:type="gram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class-data</w:t>
            </w:r>
            <w:proofErr w:type="gram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GF_DBOX_TOP type I value 50. </w:t>
            </w:r>
            <w:r w:rsidRPr="00CB573B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"#EC </w:t>
            </w:r>
            <w:proofErr w:type="gramStart"/>
            <w:r w:rsidRPr="00CB573B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NOTEXT .</w:t>
            </w:r>
            <w:proofErr w:type="gram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 </w:t>
            </w:r>
            <w:proofErr w:type="gramStart"/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constants</w:t>
            </w:r>
            <w:proofErr w:type="gramEnd"/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 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CO_CONTENT_CLASS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type 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CLASSNAME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value </w:t>
            </w:r>
            <w:r w:rsidRPr="00CB573B">
              <w:rPr>
                <w:rFonts w:ascii="Courier New" w:hAnsi="Courier New" w:cs="Courier New"/>
                <w:color w:val="4DA619"/>
                <w:sz w:val="14"/>
                <w:szCs w:val="14"/>
                <w:shd w:val="clear" w:color="auto" w:fill="FFFFFF"/>
              </w:rPr>
              <w:t>'/GIB/CL_DCP_TYCO'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 </w:t>
            </w:r>
            <w:r w:rsidRPr="00CB573B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</w:rPr>
              <w:t>"#EC NOTEXT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data 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MT_SETSCLP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type 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/GIB/DCP_SETSCLP_</w:t>
            </w:r>
            <w:proofErr w:type="gram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T 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proofErr w:type="gramEnd"/>
          </w:p>
        </w:tc>
      </w:tr>
      <w:tr w:rsidR="00875F99" w:rsidTr="003C5694">
        <w:trPr>
          <w:trHeight w:val="372"/>
        </w:trPr>
        <w:tc>
          <w:tcPr>
            <w:tcW w:w="1859" w:type="dxa"/>
            <w:vAlign w:val="center"/>
          </w:tcPr>
          <w:p w:rsidR="00875F99" w:rsidRPr="009C0D53" w:rsidRDefault="00875F99" w:rsidP="00875F99">
            <w:pPr>
              <w:rPr>
                <w:b/>
              </w:rPr>
            </w:pPr>
            <w:r w:rsidRPr="009C0D53">
              <w:rPr>
                <w:b/>
              </w:rPr>
              <w:t>Method:</w:t>
            </w:r>
          </w:p>
        </w:tc>
        <w:tc>
          <w:tcPr>
            <w:tcW w:w="8079" w:type="dxa"/>
            <w:vAlign w:val="center"/>
          </w:tcPr>
          <w:p w:rsidR="00875F99" w:rsidRPr="009C0D53" w:rsidRDefault="00590D01" w:rsidP="00875F99">
            <w:pPr>
              <w:rPr>
                <w:b/>
              </w:rPr>
            </w:pPr>
            <w:r>
              <w:rPr>
                <w:b/>
              </w:rPr>
              <w:t>GET_SCL()</w:t>
            </w:r>
          </w:p>
        </w:tc>
      </w:tr>
      <w:tr w:rsidR="00875F99" w:rsidTr="003C5694">
        <w:trPr>
          <w:trHeight w:val="2327"/>
        </w:trPr>
        <w:tc>
          <w:tcPr>
            <w:tcW w:w="9938" w:type="dxa"/>
            <w:gridSpan w:val="2"/>
          </w:tcPr>
          <w:p w:rsidR="00875F99" w:rsidRPr="00CB573B" w:rsidRDefault="00590D01" w:rsidP="00875F99">
            <w:pPr>
              <w:rPr>
                <w:sz w:val="14"/>
                <w:szCs w:val="14"/>
              </w:rPr>
            </w:pP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METHOD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get_scl</w:t>
            </w:r>
            <w:proofErr w:type="spellEnd"/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DATA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: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ls_setdbox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TYPE 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gib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dcp_setdbox</w:t>
            </w:r>
            <w:proofErr w:type="spellEnd"/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,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   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lr_dbox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TYPE REF TO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cl_gui_dialogbox_container</w:t>
            </w:r>
            <w:proofErr w:type="spellEnd"/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IF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mf_main_scl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IS INITIAL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CB573B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*#HW6086 UBA 25.04.2016 </w:t>
            </w:r>
            <w:proofErr w:type="spellStart"/>
            <w:r w:rsidRPr="00CB573B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Dialogboxen</w:t>
            </w:r>
            <w:proofErr w:type="spellEnd"/>
            <w:r w:rsidRPr="00CB573B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 </w:t>
            </w:r>
            <w:proofErr w:type="spellStart"/>
            <w:r w:rsidRPr="00CB573B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Planungsset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</w:r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</w:rPr>
              <w:t>*      SELECT SINGLE * FROM /</w:t>
            </w:r>
            <w:proofErr w:type="spellStart"/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</w:rPr>
              <w:t>gib</w:t>
            </w:r>
            <w:proofErr w:type="spellEnd"/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</w:rPr>
              <w:t>dcp_setdbox</w:t>
            </w:r>
            <w:proofErr w:type="spellEnd"/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</w:rPr>
              <w:t> INTO </w:t>
            </w:r>
            <w:proofErr w:type="spellStart"/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</w:rPr>
              <w:t>ls_setdbox</w:t>
            </w:r>
            <w:proofErr w:type="spellEnd"/>
            <w:r w:rsidRPr="00CB573B">
              <w:rPr>
                <w:rFonts w:ascii="Courier New" w:hAnsi="Courier New" w:cs="Courier New"/>
                <w:color w:val="C0504D" w:themeColor="accent2"/>
                <w:sz w:val="14"/>
                <w:szCs w:val="14"/>
                <w:shd w:val="clear" w:color="auto" w:fill="FFFFFF"/>
              </w:rPr>
              <w:br/>
            </w:r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</w:rPr>
              <w:t>*         WHERE </w:t>
            </w:r>
            <w:proofErr w:type="spellStart"/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</w:rPr>
              <w:t>lfdnr</w:t>
            </w:r>
            <w:proofErr w:type="spellEnd"/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</w:rPr>
              <w:t> = </w:t>
            </w:r>
            <w:proofErr w:type="spellStart"/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</w:rPr>
              <w:t>ms_setscl-lfdnr</w:t>
            </w:r>
            <w:proofErr w:type="spellEnd"/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</w:rPr>
              <w:t>.</w:t>
            </w:r>
            <w:r w:rsidRPr="00CB573B">
              <w:rPr>
                <w:rFonts w:ascii="Courier New" w:hAnsi="Courier New" w:cs="Courier New"/>
                <w:color w:val="C0504D" w:themeColor="accent2"/>
                <w:sz w:val="14"/>
                <w:szCs w:val="14"/>
                <w:shd w:val="clear" w:color="auto" w:fill="FFFFFF"/>
              </w:rPr>
              <w:br/>
            </w:r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</w:rPr>
              <w:t>*      IF </w:t>
            </w:r>
            <w:proofErr w:type="spellStart"/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</w:rPr>
              <w:t>sy-subrc</w:t>
            </w:r>
            <w:proofErr w:type="spellEnd"/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</w:rPr>
              <w:t> &lt;&gt; 0.</w:t>
            </w:r>
            <w:r w:rsidRPr="00CB573B">
              <w:rPr>
                <w:rFonts w:ascii="Courier New" w:hAnsi="Courier New" w:cs="Courier New"/>
                <w:color w:val="C0504D" w:themeColor="accent2"/>
                <w:sz w:val="14"/>
                <w:szCs w:val="14"/>
                <w:shd w:val="clear" w:color="auto" w:fill="FFFFFF"/>
              </w:rPr>
              <w:br/>
            </w:r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</w:rPr>
              <w:t>*        </w:t>
            </w:r>
            <w:proofErr w:type="spellStart"/>
            <w:proofErr w:type="gramStart"/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</w:rPr>
              <w:t>ls_setdbox-size_width</w:t>
            </w:r>
            <w:proofErr w:type="spellEnd"/>
            <w:proofErr w:type="gramEnd"/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</w:rPr>
              <w:t> = 500.</w:t>
            </w:r>
            <w:r w:rsidRPr="00CB573B">
              <w:rPr>
                <w:rFonts w:ascii="Courier New" w:hAnsi="Courier New" w:cs="Courier New"/>
                <w:color w:val="C0504D" w:themeColor="accent2"/>
                <w:sz w:val="14"/>
                <w:szCs w:val="14"/>
                <w:shd w:val="clear" w:color="auto" w:fill="FFFFFF"/>
              </w:rPr>
              <w:br/>
            </w:r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</w:rPr>
              <w:t>*        </w:t>
            </w:r>
            <w:proofErr w:type="spellStart"/>
            <w:proofErr w:type="gramStart"/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</w:rPr>
              <w:t>ls_setdbox-size_height</w:t>
            </w:r>
            <w:proofErr w:type="spellEnd"/>
            <w:proofErr w:type="gramEnd"/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</w:rPr>
              <w:t> = 200.</w:t>
            </w:r>
            <w:r w:rsidRPr="00CB573B">
              <w:rPr>
                <w:rFonts w:ascii="Courier New" w:hAnsi="Courier New" w:cs="Courier New"/>
                <w:color w:val="C0504D" w:themeColor="accent2"/>
                <w:sz w:val="14"/>
                <w:szCs w:val="14"/>
                <w:shd w:val="clear" w:color="auto" w:fill="FFFFFF"/>
              </w:rPr>
              <w:br/>
            </w:r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</w:rPr>
              <w:t>*        </w:t>
            </w:r>
            <w:proofErr w:type="spellStart"/>
            <w:proofErr w:type="gramStart"/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</w:rPr>
              <w:t>ls_setdbox-pos_top</w:t>
            </w:r>
            <w:proofErr w:type="spellEnd"/>
            <w:proofErr w:type="gramEnd"/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</w:rPr>
              <w:t> = 50.</w:t>
            </w:r>
            <w:r w:rsidRPr="00CB573B">
              <w:rPr>
                <w:rFonts w:ascii="Courier New" w:hAnsi="Courier New" w:cs="Courier New"/>
                <w:color w:val="C0504D" w:themeColor="accent2"/>
                <w:sz w:val="14"/>
                <w:szCs w:val="14"/>
                <w:shd w:val="clear" w:color="auto" w:fill="FFFFFF"/>
              </w:rPr>
              <w:br/>
            </w:r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</w:rPr>
              <w:t>*        </w:t>
            </w:r>
            <w:proofErr w:type="spellStart"/>
            <w:proofErr w:type="gramStart"/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</w:rPr>
              <w:t>ls_setdbox-pos_left</w:t>
            </w:r>
            <w:proofErr w:type="spellEnd"/>
            <w:proofErr w:type="gramEnd"/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</w:rPr>
              <w:t> = 100.</w:t>
            </w:r>
            <w:r w:rsidRPr="00CB573B">
              <w:rPr>
                <w:rFonts w:ascii="Courier New" w:hAnsi="Courier New" w:cs="Courier New"/>
                <w:color w:val="C0504D" w:themeColor="accent2"/>
                <w:sz w:val="14"/>
                <w:szCs w:val="14"/>
                <w:shd w:val="clear" w:color="auto" w:fill="FFFFFF"/>
              </w:rPr>
              <w:br/>
            </w:r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</w:rPr>
              <w:t>*      ENDIF.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     SELECT SINGLE * FROM /</w:t>
            </w:r>
            <w:proofErr w:type="spell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gib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dcp_setdbox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INTO </w:t>
            </w:r>
            <w:proofErr w:type="spell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ls_setdbox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 WHERE </w:t>
            </w:r>
            <w:proofErr w:type="spell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lfdnr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= </w:t>
            </w:r>
            <w:proofErr w:type="spell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ms_setscl-lfdnr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   AND </w:t>
            </w:r>
            <w:proofErr w:type="spell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uname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= </w:t>
            </w:r>
            <w:proofErr w:type="spell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sy-uname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.  </w:t>
            </w:r>
            <w:proofErr w:type="gramStart"/>
            <w:r w:rsidRPr="00CB573B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" try</w:t>
            </w:r>
            <w:proofErr w:type="gramEnd"/>
            <w:r w:rsidRPr="00CB573B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 user specific first</w:t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IF </w:t>
            </w:r>
            <w:proofErr w:type="spell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sy-subrc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&lt;&gt; 0.</w:t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SELECT SINGLE * FROM /</w:t>
            </w:r>
            <w:proofErr w:type="spell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gib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dcp_setdbox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INTO </w:t>
            </w:r>
            <w:proofErr w:type="spell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ls_setdbox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   WHERE </w:t>
            </w:r>
            <w:proofErr w:type="spell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lfdnr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= </w:t>
            </w:r>
            <w:proofErr w:type="spell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ms_setscl-lfdnr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     AND </w:t>
            </w:r>
            <w:proofErr w:type="spell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uname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= space.    </w:t>
            </w:r>
            <w:proofErr w:type="gramStart"/>
            <w:r w:rsidRPr="00CB573B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" try</w:t>
            </w:r>
            <w:proofErr w:type="gramEnd"/>
            <w:r w:rsidRPr="00CB573B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 default next</w:t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IF </w:t>
            </w:r>
            <w:proofErr w:type="spell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sy-subrc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&lt;&gt; 0.         </w:t>
            </w:r>
            <w:proofErr w:type="gramStart"/>
            <w:r w:rsidRPr="00CB573B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" cascade</w:t>
            </w:r>
            <w:proofErr w:type="gramEnd"/>
            <w:r w:rsidRPr="00CB573B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...</w:t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  </w:t>
            </w:r>
            <w:proofErr w:type="spell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ls_setdbox-size_width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 = 500.</w:t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  </w:t>
            </w:r>
            <w:proofErr w:type="spellStart"/>
            <w:proofErr w:type="gram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ls_setdbox-size_height</w:t>
            </w:r>
            <w:proofErr w:type="spellEnd"/>
            <w:proofErr w:type="gram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= 200.</w:t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  </w:t>
            </w:r>
            <w:proofErr w:type="spellStart"/>
            <w:proofErr w:type="gram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ls_setdbox-pos_top</w:t>
            </w:r>
            <w:proofErr w:type="spellEnd"/>
            <w:proofErr w:type="gram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    = </w:t>
            </w:r>
            <w:proofErr w:type="spell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gf_dbox_top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.</w:t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  </w:t>
            </w:r>
            <w:proofErr w:type="spellStart"/>
            <w:proofErr w:type="gram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ls_setdbox-pos_left</w:t>
            </w:r>
            <w:proofErr w:type="spellEnd"/>
            <w:proofErr w:type="gram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   = </w:t>
            </w:r>
            <w:proofErr w:type="spell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gf_dbox_left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.</w:t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  IF </w:t>
            </w:r>
            <w:proofErr w:type="spell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gf_dbox_top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GE 130.</w:t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    </w:t>
            </w:r>
            <w:proofErr w:type="spell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gf_dbox_top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= 50.</w:t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  ELSE.</w:t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    ADD 20 TO </w:t>
            </w:r>
            <w:proofErr w:type="spell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gf_dbox_top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.</w:t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  ENDIF.</w:t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  IF </w:t>
            </w:r>
            <w:proofErr w:type="spell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gf_dbox_left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GE 550.</w:t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    </w:t>
            </w:r>
            <w:proofErr w:type="spell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gf_dbox_left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= 100.</w:t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  ELSE.</w:t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    ADD 50 TO </w:t>
            </w:r>
            <w:proofErr w:type="spell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gf_dbox_left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.</w:t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  ENDIF.</w:t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ENDIF.</w:t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ENDIF.</w:t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</w:r>
            <w:r w:rsidRPr="00CB573B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*##HW6086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CREATE 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OBJECT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lr_dbox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 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EXPORTING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    width</w:t>
            </w:r>
            <w:proofErr w:type="gram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 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</w:t>
            </w:r>
            <w:proofErr w:type="gramEnd"/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ls_setdbox</w:t>
            </w:r>
            <w:r w:rsidRPr="00CB573B">
              <w:rPr>
                <w:rFonts w:ascii="Courier New" w:hAnsi="Courier New" w:cs="Courier New"/>
                <w:color w:val="808080"/>
                <w:sz w:val="14"/>
                <w:szCs w:val="14"/>
                <w:shd w:val="clear" w:color="auto" w:fill="FFFFFF"/>
              </w:rPr>
              <w:t>-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size_width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    height 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ls_setdbox</w:t>
            </w:r>
            <w:r w:rsidRPr="00CB573B">
              <w:rPr>
                <w:rFonts w:ascii="Courier New" w:hAnsi="Courier New" w:cs="Courier New"/>
                <w:color w:val="808080"/>
                <w:sz w:val="14"/>
                <w:szCs w:val="14"/>
                <w:shd w:val="clear" w:color="auto" w:fill="FFFFFF"/>
              </w:rPr>
              <w:t>-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size_height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    top    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ls_setdbox</w:t>
            </w:r>
            <w:r w:rsidRPr="00CB573B">
              <w:rPr>
                <w:rFonts w:ascii="Courier New" w:hAnsi="Courier New" w:cs="Courier New"/>
                <w:color w:val="808080"/>
                <w:sz w:val="14"/>
                <w:szCs w:val="14"/>
                <w:shd w:val="clear" w:color="auto" w:fill="FFFFFF"/>
              </w:rPr>
              <w:t>-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pos_top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   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left   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ls_setdbox</w:t>
            </w:r>
            <w:r w:rsidRPr="00CB573B">
              <w:rPr>
                <w:rFonts w:ascii="Courier New" w:hAnsi="Courier New" w:cs="Courier New"/>
                <w:color w:val="808080"/>
                <w:sz w:val="14"/>
                <w:szCs w:val="14"/>
                <w:shd w:val="clear" w:color="auto" w:fill="FFFFFF"/>
              </w:rPr>
              <w:t>-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pos_left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   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repid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 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gib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cl_dcp_tyco</w:t>
            </w:r>
            <w:proofErr w:type="spellEnd"/>
            <w:r w:rsidRPr="00CB573B">
              <w:rPr>
                <w:rFonts w:ascii="Courier New" w:hAnsi="Courier New" w:cs="Courier New"/>
                <w:color w:val="808080"/>
                <w:sz w:val="14"/>
                <w:szCs w:val="14"/>
                <w:shd w:val="clear" w:color="auto" w:fill="FFFFFF"/>
              </w:rPr>
              <w:t>=&gt;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co_repid_dcp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   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dynnr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 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gib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cl_dcp_tyco</w:t>
            </w:r>
            <w:proofErr w:type="spellEnd"/>
            <w:r w:rsidRPr="00CB573B">
              <w:rPr>
                <w:rFonts w:ascii="Courier New" w:hAnsi="Courier New" w:cs="Courier New"/>
                <w:color w:val="808080"/>
                <w:sz w:val="14"/>
                <w:szCs w:val="14"/>
                <w:shd w:val="clear" w:color="auto" w:fill="FFFFFF"/>
              </w:rPr>
              <w:t>=&gt;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co_main_screen</w:t>
            </w:r>
            <w:proofErr w:type="spellEnd"/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rr_scl 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/gib/cl_dc_scl</w:t>
            </w:r>
            <w:r w:rsidRPr="00CB573B">
              <w:rPr>
                <w:rFonts w:ascii="Courier New" w:hAnsi="Courier New" w:cs="Courier New"/>
                <w:color w:val="808080"/>
                <w:sz w:val="14"/>
                <w:szCs w:val="14"/>
                <w:shd w:val="clear" w:color="auto" w:fill="FFFFFF"/>
              </w:rPr>
              <w:t>=&gt;</w:t>
            </w:r>
            <w:proofErr w:type="gram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factory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(</w:t>
            </w:r>
            <w:proofErr w:type="gramEnd"/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 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if_scl_name      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ms_setscl</w:t>
            </w:r>
            <w:r w:rsidRPr="00CB573B">
              <w:rPr>
                <w:rFonts w:ascii="Courier New" w:hAnsi="Courier New" w:cs="Courier New"/>
                <w:color w:val="808080"/>
                <w:sz w:val="14"/>
                <w:szCs w:val="14"/>
                <w:shd w:val="clear" w:color="auto" w:fill="FFFFFF"/>
              </w:rPr>
              <w:t>-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scl_name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                                   ir_gui_container 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lr_dbox 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).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ELSE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rr_scl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mr_set</w:t>
            </w:r>
            <w:proofErr w:type="spellEnd"/>
            <w:r w:rsidRPr="00CB573B">
              <w:rPr>
                <w:rFonts w:ascii="Courier New" w:hAnsi="Courier New" w:cs="Courier New"/>
                <w:color w:val="808080"/>
                <w:sz w:val="14"/>
                <w:szCs w:val="14"/>
                <w:shd w:val="clear" w:color="auto" w:fill="FFFFFF"/>
              </w:rPr>
              <w:t>-&gt;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mr_main_scl</w:t>
            </w:r>
            <w:proofErr w:type="spellEnd"/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ENDIF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ENDMETHOD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</w:p>
          <w:p w:rsidR="003978B5" w:rsidRPr="00590D01" w:rsidRDefault="003978B5" w:rsidP="00875F99">
            <w:pPr>
              <w:rPr>
                <w:sz w:val="16"/>
                <w:szCs w:val="18"/>
              </w:rPr>
            </w:pPr>
          </w:p>
        </w:tc>
      </w:tr>
      <w:tr w:rsidR="00875F99" w:rsidTr="003C5694">
        <w:tc>
          <w:tcPr>
            <w:tcW w:w="9938" w:type="dxa"/>
            <w:gridSpan w:val="2"/>
          </w:tcPr>
          <w:p w:rsidR="00875F99" w:rsidRPr="00875F99" w:rsidRDefault="00875F9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  <w:tr w:rsidR="003C5694" w:rsidTr="003C5694">
        <w:trPr>
          <w:trHeight w:val="372"/>
        </w:trPr>
        <w:tc>
          <w:tcPr>
            <w:tcW w:w="1859" w:type="dxa"/>
            <w:vAlign w:val="center"/>
          </w:tcPr>
          <w:p w:rsidR="003C5694" w:rsidRPr="009C0D53" w:rsidRDefault="003C5694" w:rsidP="005F155A">
            <w:pPr>
              <w:rPr>
                <w:b/>
              </w:rPr>
            </w:pPr>
            <w:r>
              <w:rPr>
                <w:b/>
              </w:rPr>
              <w:t>Program</w:t>
            </w:r>
            <w:r w:rsidRPr="009C0D53">
              <w:rPr>
                <w:b/>
              </w:rPr>
              <w:t>:</w:t>
            </w:r>
          </w:p>
        </w:tc>
        <w:tc>
          <w:tcPr>
            <w:tcW w:w="8079" w:type="dxa"/>
            <w:vAlign w:val="center"/>
          </w:tcPr>
          <w:p w:rsidR="003C5694" w:rsidRPr="009C0D53" w:rsidRDefault="003C5694" w:rsidP="003C5694">
            <w:pPr>
              <w:rPr>
                <w:b/>
              </w:rPr>
            </w:pPr>
            <w:r>
              <w:rPr>
                <w:b/>
              </w:rPr>
              <w:t>/GIB/</w:t>
            </w:r>
            <w:r w:rsidRPr="00590D01">
              <w:rPr>
                <w:b/>
              </w:rPr>
              <w:t>DCP_</w:t>
            </w:r>
            <w:r>
              <w:rPr>
                <w:b/>
              </w:rPr>
              <w:t>PLANNING_</w:t>
            </w:r>
            <w:r w:rsidRPr="00590D01">
              <w:rPr>
                <w:b/>
              </w:rPr>
              <w:t>SET</w:t>
            </w:r>
          </w:p>
        </w:tc>
      </w:tr>
      <w:tr w:rsidR="003C5694" w:rsidTr="003C5694">
        <w:trPr>
          <w:trHeight w:val="372"/>
        </w:trPr>
        <w:tc>
          <w:tcPr>
            <w:tcW w:w="1859" w:type="dxa"/>
            <w:vAlign w:val="center"/>
          </w:tcPr>
          <w:p w:rsidR="003C5694" w:rsidRDefault="003C5694" w:rsidP="005F155A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79" w:type="dxa"/>
            <w:vAlign w:val="center"/>
          </w:tcPr>
          <w:p w:rsidR="003C5694" w:rsidRDefault="003C5694" w:rsidP="003C5694">
            <w:pPr>
              <w:rPr>
                <w:b/>
              </w:rPr>
            </w:pPr>
          </w:p>
        </w:tc>
      </w:tr>
      <w:tr w:rsidR="003C5694" w:rsidTr="003C5694">
        <w:trPr>
          <w:trHeight w:val="372"/>
        </w:trPr>
        <w:tc>
          <w:tcPr>
            <w:tcW w:w="1859" w:type="dxa"/>
            <w:vAlign w:val="center"/>
          </w:tcPr>
          <w:p w:rsidR="003C5694" w:rsidRDefault="003C5694" w:rsidP="003C5694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79" w:type="dxa"/>
            <w:vAlign w:val="center"/>
          </w:tcPr>
          <w:p w:rsidR="003C5694" w:rsidRPr="00590D01" w:rsidRDefault="003C5694" w:rsidP="003C5694">
            <w:pPr>
              <w:rPr>
                <w:b/>
              </w:rPr>
            </w:pPr>
            <w:proofErr w:type="spellStart"/>
            <w:r>
              <w:rPr>
                <w:b/>
              </w:rPr>
              <w:t>lcl_db</w:t>
            </w:r>
            <w:proofErr w:type="spellEnd"/>
          </w:p>
        </w:tc>
      </w:tr>
      <w:tr w:rsidR="003C5694" w:rsidTr="003C5694">
        <w:trPr>
          <w:trHeight w:val="372"/>
        </w:trPr>
        <w:tc>
          <w:tcPr>
            <w:tcW w:w="1859" w:type="dxa"/>
            <w:vAlign w:val="center"/>
          </w:tcPr>
          <w:p w:rsidR="003C5694" w:rsidRDefault="003C5694" w:rsidP="003C5694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79" w:type="dxa"/>
            <w:vAlign w:val="center"/>
          </w:tcPr>
          <w:p w:rsidR="003C5694" w:rsidRDefault="003C5694" w:rsidP="003C5694">
            <w:pPr>
              <w:rPr>
                <w:b/>
              </w:rPr>
            </w:pPr>
            <w:r>
              <w:rPr>
                <w:b/>
              </w:rPr>
              <w:t>Constructor()</w:t>
            </w:r>
          </w:p>
        </w:tc>
      </w:tr>
      <w:tr w:rsidR="003C5694" w:rsidTr="003C5694">
        <w:trPr>
          <w:trHeight w:val="372"/>
        </w:trPr>
        <w:tc>
          <w:tcPr>
            <w:tcW w:w="9938" w:type="dxa"/>
            <w:gridSpan w:val="2"/>
            <w:vAlign w:val="center"/>
          </w:tcPr>
          <w:p w:rsidR="003C5694" w:rsidRPr="00CB573B" w:rsidRDefault="003C5694" w:rsidP="005F155A">
            <w:pPr>
              <w:rPr>
                <w:b/>
                <w:sz w:val="14"/>
                <w:szCs w:val="14"/>
              </w:rPr>
            </w:pP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lastRenderedPageBreak/>
              <w:t>CLASS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lcl_db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IMPLEMENTATION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METHOD 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constructor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DATA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: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lt_fields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TYPE TABLE OF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sval</w:t>
            </w:r>
            <w:proofErr w:type="spellEnd"/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,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   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lf_return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TYPE 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char1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FIELD-SYMBOLS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: 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&lt;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ls_field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&gt;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TYPE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sval</w:t>
            </w:r>
            <w:proofErr w:type="spellEnd"/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mr_werks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ir_werks</w:t>
            </w:r>
            <w:proofErr w:type="spellEnd"/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CB573B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</w:rPr>
              <w:t>*# get the SCL headers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SELECT 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*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FROM 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gib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dc_sclh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INTO TABLE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mt_sclh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 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WHERE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modul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gib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cl_dc_rac</w:t>
            </w:r>
            <w:proofErr w:type="spellEnd"/>
            <w:r w:rsidRPr="00CB573B">
              <w:rPr>
                <w:rFonts w:ascii="Courier New" w:hAnsi="Courier New" w:cs="Courier New"/>
                <w:color w:val="808080"/>
                <w:sz w:val="14"/>
                <w:szCs w:val="14"/>
                <w:shd w:val="clear" w:color="auto" w:fill="FFFFFF"/>
              </w:rPr>
              <w:t>=&gt;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co_modul_dcp</w:t>
            </w:r>
            <w:proofErr w:type="spellEnd"/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CB573B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</w:rPr>
              <w:t>*# get the SCL positions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SELECT 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*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FROM 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gib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dc_scl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INTO TABLE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mt_scl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 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WHERE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modul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gib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cl_dc_rac</w:t>
            </w:r>
            <w:proofErr w:type="spellEnd"/>
            <w:r w:rsidRPr="00CB573B">
              <w:rPr>
                <w:rFonts w:ascii="Courier New" w:hAnsi="Courier New" w:cs="Courier New"/>
                <w:color w:val="808080"/>
                <w:sz w:val="14"/>
                <w:szCs w:val="14"/>
                <w:shd w:val="clear" w:color="auto" w:fill="FFFFFF"/>
              </w:rPr>
              <w:t>=&gt;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co_modul_dcp</w:t>
            </w:r>
            <w:proofErr w:type="spellEnd"/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CB573B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  <w:lang w:val="de-DE"/>
              </w:rPr>
              <w:t>*#HW6086 UBA 25.04.2016 Aufruf aus /GIB/DCPN = benutzerspezifisch,</w:t>
            </w:r>
            <w:r w:rsidRPr="00CB573B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  <w:lang w:val="de-DE"/>
              </w:rPr>
              <w:br/>
              <w:t>*#                      sonst benutzerübergreifend</w:t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  <w:lang w:val="de-DE"/>
              </w:rPr>
              <w:br/>
            </w:r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  <w:lang w:val="de-DE"/>
              </w:rPr>
              <w:t>*    </w:t>
            </w:r>
            <w:proofErr w:type="spellStart"/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  <w:lang w:val="de-DE"/>
              </w:rPr>
              <w:t>mf_uname</w:t>
            </w:r>
            <w:proofErr w:type="spellEnd"/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  <w:lang w:val="de-DE"/>
              </w:rPr>
              <w:t> = </w:t>
            </w:r>
            <w:proofErr w:type="spellStart"/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  <w:lang w:val="de-DE"/>
              </w:rPr>
              <w:t>if_uname</w:t>
            </w:r>
            <w:proofErr w:type="spellEnd"/>
            <w:r w:rsidRPr="00CB573B">
              <w:rPr>
                <w:rFonts w:ascii="Courier New" w:hAnsi="Courier New" w:cs="Courier New"/>
                <w:i/>
                <w:iCs/>
                <w:color w:val="C0504D" w:themeColor="accent2"/>
                <w:sz w:val="14"/>
                <w:szCs w:val="14"/>
                <w:shd w:val="clear" w:color="auto" w:fill="FFFFFF"/>
                <w:lang w:val="de-DE"/>
              </w:rPr>
              <w:t>.</w:t>
            </w:r>
            <w:r w:rsidRPr="00CB573B">
              <w:rPr>
                <w:rFonts w:ascii="Courier New" w:hAnsi="Courier New" w:cs="Courier New"/>
                <w:color w:val="C0504D" w:themeColor="accent2"/>
                <w:sz w:val="14"/>
                <w:szCs w:val="14"/>
                <w:shd w:val="clear" w:color="auto" w:fill="FFFFFF"/>
                <w:lang w:val="de-DE"/>
              </w:rPr>
              <w:br/>
            </w:r>
            <w:proofErr w:type="gram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  <w:lang w:val="de-DE"/>
              </w:rPr>
              <w:t>    </w:t>
            </w:r>
            <w:proofErr w:type="gram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IF </w:t>
            </w:r>
            <w:proofErr w:type="spell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sy-tcode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= '/GIB/DCPN'.</w:t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</w:t>
            </w:r>
            <w:proofErr w:type="spell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mf_uname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= </w:t>
            </w:r>
            <w:proofErr w:type="spellStart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if_uname</w:t>
            </w:r>
            <w:proofErr w:type="spellEnd"/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.</w:t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ENDIF.</w:t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</w:r>
            <w:r w:rsidRPr="00CB573B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*##HW6086</w:t>
            </w:r>
            <w:r w:rsidRPr="00CB573B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CB573B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</w:rPr>
              <w:t>*# select the set header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SELECT SINGLE 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*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FROM </w:t>
            </w:r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gib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dcp_set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INTO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ms_set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 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WHERE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werks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mr_werks</w:t>
            </w:r>
            <w:proofErr w:type="spellEnd"/>
            <w:r w:rsidRPr="00CB573B">
              <w:rPr>
                <w:rFonts w:ascii="Courier New" w:hAnsi="Courier New" w:cs="Courier New"/>
                <w:color w:val="808080"/>
                <w:sz w:val="14"/>
                <w:szCs w:val="14"/>
                <w:shd w:val="clear" w:color="auto" w:fill="FFFFFF"/>
              </w:rPr>
              <w:t>-&gt;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mf_werks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    </w:t>
            </w:r>
            <w:r w:rsidRPr="00CB573B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AND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set_name</w:t>
            </w:r>
            <w:proofErr w:type="spellEnd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</w:t>
            </w:r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proofErr w:type="spellStart"/>
            <w:r w:rsidRPr="00CB573B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if_set_name</w:t>
            </w:r>
            <w:proofErr w:type="spellEnd"/>
            <w:r w:rsidRPr="00CB573B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</w:p>
        </w:tc>
      </w:tr>
      <w:tr w:rsidR="003C5694" w:rsidTr="003C5694">
        <w:tc>
          <w:tcPr>
            <w:tcW w:w="9938" w:type="dxa"/>
            <w:gridSpan w:val="2"/>
          </w:tcPr>
          <w:p w:rsidR="003C5694" w:rsidRPr="00875F99" w:rsidRDefault="003C5694"/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9938" w:type="dxa"/>
        <w:tblInd w:w="-431" w:type="dxa"/>
        <w:tblLook w:val="04A0" w:firstRow="1" w:lastRow="0" w:firstColumn="1" w:lastColumn="0" w:noHBand="0" w:noVBand="1"/>
      </w:tblPr>
      <w:tblGrid>
        <w:gridCol w:w="1859"/>
        <w:gridCol w:w="8079"/>
      </w:tblGrid>
      <w:tr w:rsidR="00525F17" w:rsidRPr="00875F99" w:rsidTr="00306886">
        <w:tc>
          <w:tcPr>
            <w:tcW w:w="9938" w:type="dxa"/>
            <w:gridSpan w:val="2"/>
          </w:tcPr>
          <w:p w:rsidR="00525F17" w:rsidRPr="00875F99" w:rsidRDefault="00525F17" w:rsidP="00306886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  <w:tr w:rsidR="00525F17" w:rsidRPr="009C0D53" w:rsidTr="00306886">
        <w:trPr>
          <w:trHeight w:val="372"/>
        </w:trPr>
        <w:tc>
          <w:tcPr>
            <w:tcW w:w="1859" w:type="dxa"/>
            <w:vAlign w:val="center"/>
          </w:tcPr>
          <w:p w:rsidR="00525F17" w:rsidRPr="009C0D53" w:rsidRDefault="00525F17" w:rsidP="00306886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  <w:r w:rsidRPr="009C0D53">
              <w:rPr>
                <w:b/>
              </w:rPr>
              <w:t>:</w:t>
            </w:r>
          </w:p>
        </w:tc>
        <w:tc>
          <w:tcPr>
            <w:tcW w:w="8079" w:type="dxa"/>
            <w:vAlign w:val="center"/>
          </w:tcPr>
          <w:p w:rsidR="00525F17" w:rsidRPr="009C0D53" w:rsidRDefault="00525F17" w:rsidP="00306886">
            <w:pPr>
              <w:rPr>
                <w:b/>
              </w:rPr>
            </w:pPr>
            <w:r w:rsidRPr="00525F17">
              <w:rPr>
                <w:b/>
              </w:rPr>
              <w:t>/GIB/CL_DCP_MODEL</w:t>
            </w:r>
          </w:p>
        </w:tc>
      </w:tr>
      <w:tr w:rsidR="00525F17" w:rsidTr="00306886">
        <w:trPr>
          <w:trHeight w:val="372"/>
        </w:trPr>
        <w:tc>
          <w:tcPr>
            <w:tcW w:w="1859" w:type="dxa"/>
            <w:vAlign w:val="center"/>
          </w:tcPr>
          <w:p w:rsidR="00525F17" w:rsidRDefault="00525F17" w:rsidP="00306886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79" w:type="dxa"/>
            <w:vAlign w:val="center"/>
          </w:tcPr>
          <w:p w:rsidR="00525F17" w:rsidRDefault="00525F17" w:rsidP="00306886">
            <w:pPr>
              <w:rPr>
                <w:b/>
              </w:rPr>
            </w:pPr>
            <w:r w:rsidRPr="00525F17">
              <w:rPr>
                <w:b/>
              </w:rPr>
              <w:t xml:space="preserve">LOCK_AREA </w:t>
            </w:r>
            <w:r>
              <w:rPr>
                <w:b/>
              </w:rPr>
              <w:t>()</w:t>
            </w:r>
          </w:p>
        </w:tc>
      </w:tr>
      <w:tr w:rsidR="00525F17" w:rsidTr="00306886">
        <w:trPr>
          <w:trHeight w:val="372"/>
        </w:trPr>
        <w:tc>
          <w:tcPr>
            <w:tcW w:w="9938" w:type="dxa"/>
            <w:gridSpan w:val="2"/>
            <w:vAlign w:val="center"/>
          </w:tcPr>
          <w:p w:rsidR="00525F17" w:rsidRDefault="00525F17" w:rsidP="00525F17">
            <w:pPr>
              <w:rPr>
                <w:b/>
              </w:rPr>
            </w:pPr>
            <w:r w:rsidRPr="00525F1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525F17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CHECK </w:t>
            </w:r>
            <w:proofErr w:type="spellStart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lf_error</w:t>
            </w:r>
            <w:proofErr w:type="spellEnd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</w:t>
            </w:r>
            <w:r w:rsidRPr="00525F17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IS NOT INITIAL</w:t>
            </w:r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</w:t>
            </w:r>
            <w:r w:rsidRPr="00525F17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SORT </w:t>
            </w:r>
            <w:proofErr w:type="spellStart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lt_data_lock</w:t>
            </w:r>
            <w:proofErr w:type="spellEnd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</w:t>
            </w:r>
            <w:r w:rsidRPr="00525F17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BY 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locked</w:t>
            </w:r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</w:t>
            </w:r>
            <w:r w:rsidRPr="00525F17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DELETE </w:t>
            </w:r>
            <w:proofErr w:type="spellStart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lt_data_lock</w:t>
            </w:r>
            <w:proofErr w:type="spellEnd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</w:t>
            </w:r>
            <w:r w:rsidRPr="00525F17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WHERE 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locked </w:t>
            </w:r>
            <w:r w:rsidRPr="00525F17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IS INITIAL</w:t>
            </w:r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</w:t>
            </w:r>
            <w:r w:rsidRPr="00525F17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LOOP AT </w:t>
            </w:r>
            <w:proofErr w:type="spellStart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lt_data_lock</w:t>
            </w:r>
            <w:proofErr w:type="spellEnd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</w:t>
            </w:r>
            <w:r w:rsidRPr="00525F17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ASSIGNING 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&lt;</w:t>
            </w:r>
            <w:proofErr w:type="spellStart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ls_data_lock</w:t>
            </w:r>
            <w:proofErr w:type="spellEnd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&gt;</w:t>
            </w:r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</w:t>
            </w:r>
            <w:proofErr w:type="gramStart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me</w:t>
            </w:r>
            <w:proofErr w:type="gramEnd"/>
            <w:r w:rsidRPr="00525F17">
              <w:rPr>
                <w:rFonts w:ascii="Courier New" w:hAnsi="Courier New" w:cs="Courier New"/>
                <w:color w:val="808080"/>
                <w:sz w:val="14"/>
                <w:szCs w:val="14"/>
                <w:shd w:val="clear" w:color="auto" w:fill="FFFFFF"/>
              </w:rPr>
              <w:t>-&gt;</w:t>
            </w:r>
            <w:proofErr w:type="spellStart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unlock_area</w:t>
            </w:r>
            <w:proofErr w:type="spellEnd"/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( </w:t>
            </w:r>
            <w:proofErr w:type="spellStart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if_area</w:t>
            </w:r>
            <w:proofErr w:type="spellEnd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</w:t>
            </w:r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&lt;</w:t>
            </w:r>
            <w:proofErr w:type="spellStart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ls_data_lock</w:t>
            </w:r>
            <w:proofErr w:type="spellEnd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&gt;</w:t>
            </w:r>
            <w:r w:rsidRPr="00525F17">
              <w:rPr>
                <w:rFonts w:ascii="Courier New" w:hAnsi="Courier New" w:cs="Courier New"/>
                <w:color w:val="808080"/>
                <w:sz w:val="14"/>
                <w:szCs w:val="14"/>
                <w:shd w:val="clear" w:color="auto" w:fill="FFFFFF"/>
              </w:rPr>
              <w:t>-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area </w:t>
            </w:r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).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</w:t>
            </w:r>
            <w:r w:rsidRPr="00525F17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ENDLOOP</w:t>
            </w:r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  <w:lang w:val="de-DE"/>
              </w:rPr>
              <w:t>*#HW6086 - Zusammenführung der Messages wg.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</w:rPr>
              <w:t>Sperren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</w:rPr>
              <w:t> (MPL 16.05.2016)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 </w:t>
            </w:r>
            <w:r w:rsidRPr="00525F17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*#if the area can not be locked set the settings to not editable</w:t>
            </w:r>
            <w:r w:rsidRPr="00525F1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mr_settings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-&gt;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set_is_editable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( space ).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  <w:lang w:val="de-DE"/>
              </w:rPr>
              <w:t>*##HW6086 - Zusammenführung der Messages wg.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</w:rPr>
              <w:t>Sperren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</w:rPr>
              <w:t> (MPL 16.05.2016)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</w:t>
            </w:r>
            <w:r w:rsidRPr="00525F17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RAISE 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EXCEPTION </w:t>
            </w:r>
            <w:r w:rsidRPr="00525F17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TYPE 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/gib/cx_dcp_area_lock </w:t>
            </w:r>
            <w:r w:rsidRPr="00525F17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EXPORTING 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textid   </w:t>
            </w:r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/gib/cx_dcp_area_lock</w:t>
            </w:r>
            <w:r w:rsidRPr="00525F17">
              <w:rPr>
                <w:rFonts w:ascii="Courier New" w:hAnsi="Courier New" w:cs="Courier New"/>
                <w:color w:val="808080"/>
                <w:sz w:val="14"/>
                <w:szCs w:val="14"/>
                <w:shd w:val="clear" w:color="auto" w:fill="FFFFFF"/>
              </w:rPr>
              <w:t>=&gt;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lock_not_possible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                                                 mf_werks </w:t>
            </w:r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ms_id</w:t>
            </w:r>
            <w:r w:rsidRPr="00525F17">
              <w:rPr>
                <w:rFonts w:ascii="Courier New" w:hAnsi="Courier New" w:cs="Courier New"/>
                <w:color w:val="808080"/>
                <w:sz w:val="14"/>
                <w:szCs w:val="14"/>
                <w:shd w:val="clear" w:color="auto" w:fill="FFFFFF"/>
              </w:rPr>
              <w:t>-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werks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                                                 mf_area</w:t>
            </w:r>
            <w:proofErr w:type="gramStart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 </w:t>
            </w:r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</w:t>
            </w:r>
            <w:proofErr w:type="gramEnd"/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 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ms_id</w:t>
            </w:r>
            <w:r w:rsidRPr="00525F17">
              <w:rPr>
                <w:rFonts w:ascii="Courier New" w:hAnsi="Courier New" w:cs="Courier New"/>
                <w:color w:val="808080"/>
                <w:sz w:val="14"/>
                <w:szCs w:val="14"/>
                <w:shd w:val="clear" w:color="auto" w:fill="FFFFFF"/>
              </w:rPr>
              <w:t>-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area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                                                 mf_uname </w:t>
            </w:r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sy</w:t>
            </w:r>
            <w:r w:rsidRPr="00525F17">
              <w:rPr>
                <w:rFonts w:ascii="Courier New" w:hAnsi="Courier New" w:cs="Courier New"/>
                <w:color w:val="808080"/>
                <w:sz w:val="14"/>
                <w:szCs w:val="14"/>
                <w:shd w:val="clear" w:color="auto" w:fill="FFFFFF"/>
              </w:rPr>
              <w:t>-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msgv1</w:t>
            </w:r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ENDMETHOD</w:t>
            </w:r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</w:r>
          </w:p>
        </w:tc>
      </w:tr>
      <w:tr w:rsidR="00525F17" w:rsidRPr="00875F99" w:rsidTr="00306886">
        <w:tc>
          <w:tcPr>
            <w:tcW w:w="9938" w:type="dxa"/>
            <w:gridSpan w:val="2"/>
          </w:tcPr>
          <w:p w:rsidR="00525F17" w:rsidRPr="00875F99" w:rsidRDefault="00525F17" w:rsidP="00306886"/>
        </w:tc>
      </w:tr>
    </w:tbl>
    <w:p w:rsidR="00525F17" w:rsidRDefault="00525F17" w:rsidP="006D3C48">
      <w:pPr>
        <w:tabs>
          <w:tab w:val="left" w:pos="851"/>
        </w:tabs>
        <w:ind w:left="1701" w:hanging="1701"/>
        <w:rPr>
          <w:b/>
        </w:rPr>
      </w:pPr>
    </w:p>
    <w:p w:rsidR="00525F17" w:rsidRDefault="00525F17" w:rsidP="006D3C48">
      <w:pPr>
        <w:tabs>
          <w:tab w:val="left" w:pos="851"/>
        </w:tabs>
        <w:ind w:left="1701" w:hanging="1701"/>
        <w:rPr>
          <w:b/>
        </w:rPr>
      </w:pPr>
    </w:p>
    <w:p w:rsidR="00525F17" w:rsidRDefault="00525F17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9938" w:type="dxa"/>
        <w:tblInd w:w="-431" w:type="dxa"/>
        <w:tblLook w:val="04A0" w:firstRow="1" w:lastRow="0" w:firstColumn="1" w:lastColumn="0" w:noHBand="0" w:noVBand="1"/>
      </w:tblPr>
      <w:tblGrid>
        <w:gridCol w:w="1859"/>
        <w:gridCol w:w="8079"/>
      </w:tblGrid>
      <w:tr w:rsidR="00525F17" w:rsidRPr="00875F99" w:rsidTr="00306886">
        <w:tc>
          <w:tcPr>
            <w:tcW w:w="9938" w:type="dxa"/>
            <w:gridSpan w:val="2"/>
          </w:tcPr>
          <w:p w:rsidR="00525F17" w:rsidRPr="00875F99" w:rsidRDefault="00525F17" w:rsidP="00306886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  <w:tr w:rsidR="00525F17" w:rsidRPr="009C0D53" w:rsidTr="00306886">
        <w:trPr>
          <w:trHeight w:val="372"/>
        </w:trPr>
        <w:tc>
          <w:tcPr>
            <w:tcW w:w="1859" w:type="dxa"/>
            <w:vAlign w:val="center"/>
          </w:tcPr>
          <w:p w:rsidR="00525F17" w:rsidRPr="009C0D53" w:rsidRDefault="00525F17" w:rsidP="00306886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  <w:r w:rsidRPr="009C0D53">
              <w:rPr>
                <w:b/>
              </w:rPr>
              <w:t>:</w:t>
            </w:r>
          </w:p>
        </w:tc>
        <w:tc>
          <w:tcPr>
            <w:tcW w:w="8079" w:type="dxa"/>
            <w:vAlign w:val="center"/>
          </w:tcPr>
          <w:p w:rsidR="00525F17" w:rsidRPr="009C0D53" w:rsidRDefault="00525F17" w:rsidP="00525F17">
            <w:pPr>
              <w:rPr>
                <w:b/>
              </w:rPr>
            </w:pPr>
            <w:r w:rsidRPr="00525F17">
              <w:rPr>
                <w:b/>
              </w:rPr>
              <w:t>/GIB/CL_DCP_M</w:t>
            </w:r>
            <w:r>
              <w:rPr>
                <w:b/>
              </w:rPr>
              <w:t>_SHEET</w:t>
            </w:r>
          </w:p>
        </w:tc>
      </w:tr>
      <w:tr w:rsidR="00525F17" w:rsidTr="00306886">
        <w:trPr>
          <w:trHeight w:val="372"/>
        </w:trPr>
        <w:tc>
          <w:tcPr>
            <w:tcW w:w="1859" w:type="dxa"/>
            <w:vAlign w:val="center"/>
          </w:tcPr>
          <w:p w:rsidR="00525F17" w:rsidRDefault="00525F17" w:rsidP="00306886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79" w:type="dxa"/>
            <w:vAlign w:val="center"/>
          </w:tcPr>
          <w:p w:rsidR="00525F17" w:rsidRDefault="00525F17" w:rsidP="00306886">
            <w:pPr>
              <w:rPr>
                <w:b/>
              </w:rPr>
            </w:pPr>
            <w:r>
              <w:rPr>
                <w:b/>
              </w:rPr>
              <w:t>CONSTRUCTOR</w:t>
            </w:r>
            <w:r w:rsidRPr="00525F17">
              <w:rPr>
                <w:b/>
              </w:rPr>
              <w:t xml:space="preserve"> </w:t>
            </w:r>
            <w:r>
              <w:rPr>
                <w:b/>
              </w:rPr>
              <w:t>()</w:t>
            </w:r>
          </w:p>
        </w:tc>
      </w:tr>
      <w:tr w:rsidR="00525F17" w:rsidTr="00306886">
        <w:trPr>
          <w:trHeight w:val="372"/>
        </w:trPr>
        <w:tc>
          <w:tcPr>
            <w:tcW w:w="9938" w:type="dxa"/>
            <w:gridSpan w:val="2"/>
            <w:vAlign w:val="center"/>
          </w:tcPr>
          <w:p w:rsidR="00525F17" w:rsidRPr="00525F17" w:rsidRDefault="00525F17" w:rsidP="00306886">
            <w:pPr>
              <w:rPr>
                <w:b/>
                <w:sz w:val="14"/>
                <w:szCs w:val="14"/>
              </w:rPr>
            </w:pPr>
            <w:r w:rsidRPr="00525F17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METHOD 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constructor</w:t>
            </w:r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</w:rPr>
              <w:t>*# ensure the super class gets constructed correctly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super</w:t>
            </w:r>
            <w:r w:rsidRPr="00525F17">
              <w:rPr>
                <w:rFonts w:ascii="Courier New" w:hAnsi="Courier New" w:cs="Courier New"/>
                <w:color w:val="808080"/>
                <w:sz w:val="14"/>
                <w:szCs w:val="14"/>
                <w:shd w:val="clear" w:color="auto" w:fill="FFFFFF"/>
              </w:rPr>
              <w:t>-&gt;</w:t>
            </w:r>
            <w:proofErr w:type="gramStart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constructor</w:t>
            </w:r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(</w:t>
            </w:r>
            <w:proofErr w:type="gramEnd"/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 </w:t>
            </w:r>
            <w:r w:rsidRPr="00525F17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EXPORTING </w:t>
            </w:r>
            <w:proofErr w:type="spellStart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is_id</w:t>
            </w:r>
            <w:proofErr w:type="spellEnd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        </w:t>
            </w:r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proofErr w:type="spellStart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is_id</w:t>
            </w:r>
            <w:proofErr w:type="spellEnd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                          </w:t>
            </w:r>
            <w:proofErr w:type="spellStart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ir_settings</w:t>
            </w:r>
            <w:proofErr w:type="spellEnd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  </w:t>
            </w:r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proofErr w:type="spellStart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ir_settings</w:t>
            </w:r>
            <w:proofErr w:type="spellEnd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                          </w:t>
            </w:r>
            <w:proofErr w:type="spellStart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ir_selection</w:t>
            </w:r>
            <w:proofErr w:type="spellEnd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 </w:t>
            </w:r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proofErr w:type="spellStart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ir_selection</w:t>
            </w:r>
            <w:proofErr w:type="spellEnd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                          </w:t>
            </w:r>
            <w:proofErr w:type="spellStart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if_model_type</w:t>
            </w:r>
            <w:proofErr w:type="spellEnd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</w:t>
            </w:r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proofErr w:type="spellStart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if_model_type</w:t>
            </w:r>
            <w:proofErr w:type="spellEnd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</w:t>
            </w:r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).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</w:rPr>
              <w:t>*# lock area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</w:rPr>
              <w:t>*# 'X' means also lock alternative areas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</w:rPr>
              <w:t>*# if we are in display mode the lock is not necessary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</w:t>
            </w:r>
            <w:r w:rsidRPr="00525F17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IF </w:t>
            </w:r>
            <w:proofErr w:type="spellStart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mr_settings</w:t>
            </w:r>
            <w:proofErr w:type="spellEnd"/>
            <w:r w:rsidRPr="00525F17">
              <w:rPr>
                <w:rFonts w:ascii="Courier New" w:hAnsi="Courier New" w:cs="Courier New"/>
                <w:color w:val="808080"/>
                <w:sz w:val="14"/>
                <w:szCs w:val="14"/>
                <w:shd w:val="clear" w:color="auto" w:fill="FFFFFF"/>
              </w:rPr>
              <w:t>-&gt;</w:t>
            </w:r>
            <w:proofErr w:type="spellStart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get_is_</w:t>
            </w:r>
            <w:proofErr w:type="gramStart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editable</w:t>
            </w:r>
            <w:proofErr w:type="spellEnd"/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(</w:t>
            </w:r>
            <w:proofErr w:type="gramEnd"/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 ) = </w:t>
            </w:r>
            <w:r w:rsidRPr="00525F17">
              <w:rPr>
                <w:rFonts w:ascii="Courier New" w:hAnsi="Courier New" w:cs="Courier New"/>
                <w:color w:val="4DA619"/>
                <w:sz w:val="14"/>
                <w:szCs w:val="14"/>
                <w:shd w:val="clear" w:color="auto" w:fill="FFFFFF"/>
              </w:rPr>
              <w:t>'X'</w:t>
            </w:r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  <w:lang w:val="de-DE"/>
              </w:rPr>
              <w:t>*#HW6086 - Zusammenführung der Messages wg. Sperren (MPL 16.05.2016)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  <w:lang w:val="de-DE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  <w:lang w:val="de-DE"/>
              </w:rPr>
              <w:t>*   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  <w:lang w:val="de-DE"/>
              </w:rPr>
              <w:t>me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  <w:lang w:val="de-DE"/>
              </w:rPr>
              <w:t>-&gt;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  <w:lang w:val="de-DE"/>
              </w:rPr>
              <w:t>lock_area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  <w:lang w:val="de-DE"/>
              </w:rPr>
              <w:t>(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  <w:lang w:val="de-DE"/>
              </w:rPr>
              <w:t>space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  <w:lang w:val="de-DE"/>
              </w:rPr>
              <w:t> ).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  <w:lang w:val="de-DE"/>
              </w:rPr>
              <w:br/>
            </w:r>
            <w:proofErr w:type="gram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  <w:lang w:val="de-DE"/>
              </w:rPr>
              <w:t>    </w:t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TRY .</w:t>
            </w:r>
            <w:proofErr w:type="gram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</w:t>
            </w:r>
            <w:proofErr w:type="gram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me</w:t>
            </w:r>
            <w:proofErr w:type="gram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-&gt;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lock_area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( space ).</w:t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lastRenderedPageBreak/>
              <w:t>      CATCH /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gib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cx_dcp_area_lock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.</w:t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ENDTRY.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</w:rPr>
              <w:t>*##HW6086 - Zusammenführung der Messages wg. Sperren (MPL 16.05.2016)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</w:t>
            </w:r>
            <w:r w:rsidRPr="00525F17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ENDIF</w:t>
            </w:r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</w:r>
          </w:p>
        </w:tc>
      </w:tr>
      <w:tr w:rsidR="00525F17" w:rsidRPr="00875F99" w:rsidTr="00306886">
        <w:tc>
          <w:tcPr>
            <w:tcW w:w="9938" w:type="dxa"/>
            <w:gridSpan w:val="2"/>
          </w:tcPr>
          <w:p w:rsidR="00525F17" w:rsidRPr="00875F99" w:rsidRDefault="00525F17" w:rsidP="00306886"/>
        </w:tc>
      </w:tr>
    </w:tbl>
    <w:p w:rsidR="00525F17" w:rsidRDefault="00525F17" w:rsidP="006D3C48">
      <w:pPr>
        <w:tabs>
          <w:tab w:val="left" w:pos="851"/>
        </w:tabs>
        <w:ind w:left="1701" w:hanging="1701"/>
        <w:rPr>
          <w:b/>
        </w:rPr>
      </w:pPr>
    </w:p>
    <w:p w:rsidR="00525F17" w:rsidRDefault="00525F17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9938" w:type="dxa"/>
        <w:tblInd w:w="-431" w:type="dxa"/>
        <w:tblLook w:val="04A0" w:firstRow="1" w:lastRow="0" w:firstColumn="1" w:lastColumn="0" w:noHBand="0" w:noVBand="1"/>
      </w:tblPr>
      <w:tblGrid>
        <w:gridCol w:w="1859"/>
        <w:gridCol w:w="8079"/>
      </w:tblGrid>
      <w:tr w:rsidR="00525F17" w:rsidRPr="00875F99" w:rsidTr="00306886">
        <w:tc>
          <w:tcPr>
            <w:tcW w:w="9938" w:type="dxa"/>
            <w:gridSpan w:val="2"/>
          </w:tcPr>
          <w:p w:rsidR="00525F17" w:rsidRPr="00875F99" w:rsidRDefault="00525F17" w:rsidP="00306886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  <w:tr w:rsidR="00525F17" w:rsidRPr="009C0D53" w:rsidTr="00306886">
        <w:trPr>
          <w:trHeight w:val="372"/>
        </w:trPr>
        <w:tc>
          <w:tcPr>
            <w:tcW w:w="1859" w:type="dxa"/>
            <w:vAlign w:val="center"/>
          </w:tcPr>
          <w:p w:rsidR="00525F17" w:rsidRPr="009C0D53" w:rsidRDefault="00525F17" w:rsidP="00306886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  <w:r w:rsidRPr="009C0D53">
              <w:rPr>
                <w:b/>
              </w:rPr>
              <w:t>:</w:t>
            </w:r>
          </w:p>
        </w:tc>
        <w:tc>
          <w:tcPr>
            <w:tcW w:w="8079" w:type="dxa"/>
            <w:vAlign w:val="center"/>
          </w:tcPr>
          <w:p w:rsidR="00525F17" w:rsidRPr="009C0D53" w:rsidRDefault="00525F17" w:rsidP="00525F17">
            <w:pPr>
              <w:rPr>
                <w:b/>
              </w:rPr>
            </w:pPr>
            <w:r w:rsidRPr="00525F17">
              <w:rPr>
                <w:b/>
              </w:rPr>
              <w:t>/GIB/CL_DCP_</w:t>
            </w:r>
            <w:r>
              <w:rPr>
                <w:b/>
              </w:rPr>
              <w:t>GUI_SERVICES</w:t>
            </w:r>
          </w:p>
        </w:tc>
      </w:tr>
      <w:tr w:rsidR="00525F17" w:rsidTr="00306886">
        <w:trPr>
          <w:trHeight w:val="372"/>
        </w:trPr>
        <w:tc>
          <w:tcPr>
            <w:tcW w:w="1859" w:type="dxa"/>
            <w:vAlign w:val="center"/>
          </w:tcPr>
          <w:p w:rsidR="00525F17" w:rsidRDefault="00525F17" w:rsidP="00306886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79" w:type="dxa"/>
            <w:vAlign w:val="center"/>
          </w:tcPr>
          <w:p w:rsidR="00525F17" w:rsidRDefault="00525F17" w:rsidP="00306886">
            <w:pPr>
              <w:rPr>
                <w:b/>
              </w:rPr>
            </w:pPr>
            <w:r w:rsidRPr="00525F17">
              <w:rPr>
                <w:b/>
              </w:rPr>
              <w:t>CREATE_SHEET</w:t>
            </w:r>
            <w:r w:rsidRPr="00525F17">
              <w:rPr>
                <w:b/>
              </w:rPr>
              <w:t xml:space="preserve"> </w:t>
            </w:r>
            <w:r>
              <w:rPr>
                <w:b/>
              </w:rPr>
              <w:t>()</w:t>
            </w:r>
          </w:p>
        </w:tc>
      </w:tr>
      <w:tr w:rsidR="00525F17" w:rsidTr="00306886">
        <w:trPr>
          <w:trHeight w:val="372"/>
        </w:trPr>
        <w:tc>
          <w:tcPr>
            <w:tcW w:w="9938" w:type="dxa"/>
            <w:gridSpan w:val="2"/>
            <w:vAlign w:val="center"/>
          </w:tcPr>
          <w:p w:rsidR="00525F17" w:rsidRPr="00525F17" w:rsidRDefault="00525F17" w:rsidP="00306886">
            <w:pPr>
              <w:rPr>
                <w:b/>
                <w:sz w:val="14"/>
                <w:szCs w:val="14"/>
              </w:rPr>
            </w:pPr>
            <w:r w:rsidRPr="00525F17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</w:rPr>
              <w:t>*# display sheets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</w:t>
            </w:r>
            <w:r w:rsidRPr="00525F17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LOOP AT </w:t>
            </w:r>
            <w:proofErr w:type="spellStart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lt_sheet_controllers</w:t>
            </w:r>
            <w:proofErr w:type="spellEnd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</w:t>
            </w:r>
            <w:r w:rsidRPr="00525F17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INTO </w:t>
            </w:r>
            <w:proofErr w:type="spellStart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lr_controller</w:t>
            </w:r>
            <w:proofErr w:type="spellEnd"/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</w:t>
            </w:r>
            <w:proofErr w:type="spellStart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lr_controller</w:t>
            </w:r>
            <w:proofErr w:type="spellEnd"/>
            <w:r w:rsidRPr="00525F17">
              <w:rPr>
                <w:rFonts w:ascii="Courier New" w:hAnsi="Courier New" w:cs="Courier New"/>
                <w:color w:val="808080"/>
                <w:sz w:val="14"/>
                <w:szCs w:val="14"/>
                <w:shd w:val="clear" w:color="auto" w:fill="FFFFFF"/>
              </w:rPr>
              <w:t>-&gt;</w:t>
            </w:r>
            <w:proofErr w:type="spellStart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view_call_first_</w:t>
            </w:r>
            <w:proofErr w:type="gramStart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display</w:t>
            </w:r>
            <w:proofErr w:type="spellEnd"/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(</w:t>
            </w:r>
            <w:proofErr w:type="gramEnd"/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 ).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</w:t>
            </w:r>
            <w:r w:rsidRPr="00525F17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ENDLOOP</w:t>
            </w:r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</w:rPr>
              <w:t>*#HW6086 - Zusammenführung der Messages wg. Sperren (MPL 16.05.2016)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**# if the message count is 0 no further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proccesing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 is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necesary</w:t>
            </w:r>
            <w:proofErr w:type="spellEnd"/>
            <w:r w:rsidRPr="00525F17">
              <w:rPr>
                <w:rFonts w:ascii="Courier New" w:hAnsi="Courier New" w:cs="Courier New"/>
                <w:color w:val="FF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*</w:t>
            </w:r>
            <w:proofErr w:type="gram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  CHECK</w:t>
            </w:r>
            <w:proofErr w:type="gram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 /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gib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cl_dcp_model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=&gt;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gr_error_msg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-&gt;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get_count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( ) NE 0.</w:t>
            </w:r>
            <w:r w:rsidRPr="00525F17">
              <w:rPr>
                <w:rFonts w:ascii="Courier New" w:hAnsi="Courier New" w:cs="Courier New"/>
                <w:color w:val="FF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**# if error messages are present then display</w:t>
            </w:r>
            <w:r w:rsidRPr="00525F17">
              <w:rPr>
                <w:rFonts w:ascii="Courier New" w:hAnsi="Courier New" w:cs="Courier New"/>
                <w:color w:val="FF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*</w:t>
            </w:r>
            <w:proofErr w:type="gram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  /</w:t>
            </w:r>
            <w:proofErr w:type="gram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gib/cl_dcp_model=&gt;gr_error_msg-&gt;show( 'Fehlerausgabe'(001) ).</w:t>
            </w:r>
            <w:r w:rsidRPr="00525F17">
              <w:rPr>
                <w:rFonts w:ascii="Courier New" w:hAnsi="Courier New" w:cs="Courier New"/>
                <w:color w:val="FF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**#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resset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 the message counters</w:t>
            </w:r>
            <w:r w:rsidRPr="00525F17">
              <w:rPr>
                <w:rFonts w:ascii="Courier New" w:hAnsi="Courier New" w:cs="Courier New"/>
                <w:color w:val="FF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*</w:t>
            </w:r>
            <w:proofErr w:type="gram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  /</w:t>
            </w:r>
            <w:proofErr w:type="spellStart"/>
            <w:proofErr w:type="gram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gib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cl_dcp_model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=&gt;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gr_error_msg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-&gt;reset( ).</w:t>
            </w:r>
            <w:r w:rsidRPr="00525F17">
              <w:rPr>
                <w:rFonts w:ascii="Courier New" w:hAnsi="Courier New" w:cs="Courier New"/>
                <w:color w:val="FF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**# procces the user user </w:t>
            </w:r>
            <w:proofErr w:type="gram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imput(</w:t>
            </w:r>
            <w:proofErr w:type="gram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 M_EXIT_CODE attribute of gr_error_msg object )</w:t>
            </w:r>
            <w:r w:rsidRPr="00525F17">
              <w:rPr>
                <w:rFonts w:ascii="Courier New" w:hAnsi="Courier New" w:cs="Courier New"/>
                <w:color w:val="FF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**# if the user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canceld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, then no further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proccesing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 is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necesary</w:t>
            </w:r>
            <w:proofErr w:type="spellEnd"/>
            <w:r w:rsidRPr="00525F17">
              <w:rPr>
                <w:rFonts w:ascii="Courier New" w:hAnsi="Courier New" w:cs="Courier New"/>
                <w:color w:val="FF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*  CHECK /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gib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cl_dcp_model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=&gt;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gr_error_msg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-&gt;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m_exit_code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 NE 'X'.</w:t>
            </w:r>
            <w:r w:rsidRPr="00525F17">
              <w:rPr>
                <w:rFonts w:ascii="Courier New" w:hAnsi="Courier New" w:cs="Courier New"/>
                <w:color w:val="FF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*</w:t>
            </w:r>
            <w:r w:rsidRPr="00525F17">
              <w:rPr>
                <w:rFonts w:ascii="Courier New" w:hAnsi="Courier New" w:cs="Courier New"/>
                <w:color w:val="FF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*</w:t>
            </w:r>
            <w:proofErr w:type="gram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  LOOP</w:t>
            </w:r>
            <w:proofErr w:type="gram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 AT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lt_settings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 INTO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lr_settings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.</w:t>
            </w:r>
            <w:r w:rsidRPr="00525F17">
              <w:rPr>
                <w:rFonts w:ascii="Courier New" w:hAnsi="Courier New" w:cs="Courier New"/>
                <w:color w:val="FF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*   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lr_settings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-&gt;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toggle_display_</w:t>
            </w:r>
            <w:proofErr w:type="gram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mode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(</w:t>
            </w:r>
            <w:proofErr w:type="gram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 ).</w:t>
            </w:r>
            <w:r w:rsidRPr="00525F17">
              <w:rPr>
                <w:rFonts w:ascii="Courier New" w:hAnsi="Courier New" w:cs="Courier New"/>
                <w:color w:val="FF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*</w:t>
            </w:r>
            <w:proofErr w:type="gram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  ENDLOOP</w:t>
            </w:r>
            <w:proofErr w:type="gram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.</w:t>
            </w:r>
            <w:r w:rsidRPr="00525F17">
              <w:rPr>
                <w:rFonts w:ascii="Courier New" w:hAnsi="Courier New" w:cs="Courier New"/>
                <w:color w:val="FF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*</w:t>
            </w:r>
            <w:proofErr w:type="gram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 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create</w:t>
            </w:r>
            <w:proofErr w:type="gram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_sheet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(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ir_metadata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    =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ir_metadata</w:t>
            </w:r>
            <w:proofErr w:type="spellEnd"/>
            <w:r w:rsidRPr="00525F17">
              <w:rPr>
                <w:rFonts w:ascii="Courier New" w:hAnsi="Courier New" w:cs="Courier New"/>
                <w:color w:val="FF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*               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it_setarea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     =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it_setarea</w:t>
            </w:r>
            <w:proofErr w:type="spellEnd"/>
            <w:r w:rsidRPr="00525F17">
              <w:rPr>
                <w:rFonts w:ascii="Courier New" w:hAnsi="Courier New" w:cs="Courier New"/>
                <w:color w:val="FF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*               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ir_scl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          =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ir_scl</w:t>
            </w:r>
            <w:proofErr w:type="spellEnd"/>
            <w:r w:rsidRPr="00525F17">
              <w:rPr>
                <w:rFonts w:ascii="Courier New" w:hAnsi="Courier New" w:cs="Courier New"/>
                <w:color w:val="FF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*               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ir_cont_manager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 =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ir_cont_manager</w:t>
            </w:r>
            <w:proofErr w:type="spellEnd"/>
            <w:r w:rsidRPr="00525F17">
              <w:rPr>
                <w:rFonts w:ascii="Courier New" w:hAnsi="Courier New" w:cs="Courier New"/>
                <w:color w:val="FF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*               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if_create_pool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  =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if_create_pool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 ).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 CHECK 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if_resolve_locks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IS NOT INITIAL.</w:t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*# if the message count is 0 no further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proccesing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 is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necesary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CHECK /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gib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cl_dcp_model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=&gt;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gr_error_msg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-&gt;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get_count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( ) NE 0.</w:t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*# if error messages are present then display</w:t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/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gib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cl_dcp_model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=&gt;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gr_error_msg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-&gt;show( '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Fehlerausgabe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'(001) ).</w:t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*#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resset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 the message counters</w:t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/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gib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cl_dcp_model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=&gt;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gr_error_msg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-&gt;</w:t>
            </w:r>
            <w:proofErr w:type="gram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reset(</w:t>
            </w:r>
            <w:proofErr w:type="gram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).</w:t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*# procces the user user imput( M_EXIT_CODE attribute of gr_error_msg object )</w:t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*# if the user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canceld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, then no further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proccesing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 is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necesary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CHECK /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gib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cl_dcp_model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=&gt;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gr_error_msg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-&gt;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m_exit_code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NE 'X'.</w:t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LOOP AT 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lt_settings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INTO 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lr_settings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.</w:t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lr_settings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-&gt;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set_is_</w:t>
            </w:r>
            <w:proofErr w:type="gram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editable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(</w:t>
            </w:r>
            <w:proofErr w:type="gram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space ).</w:t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ENDLOOP.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</w:rPr>
              <w:t>*##HW6086 - Zusammenführung der Messages wg. Sperren (MPL 16.05.2016</w:t>
            </w:r>
            <w:proofErr w:type="gramStart"/>
            <w:r w:rsidRPr="00525F17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</w:rPr>
              <w:t>)</w:t>
            </w:r>
            <w:proofErr w:type="gramEnd"/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ENDMETHOD</w:t>
            </w:r>
            <w:r w:rsidRPr="00525F17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</w:r>
          </w:p>
        </w:tc>
      </w:tr>
      <w:tr w:rsidR="00525F17" w:rsidRPr="00875F99" w:rsidTr="00306886">
        <w:tc>
          <w:tcPr>
            <w:tcW w:w="9938" w:type="dxa"/>
            <w:gridSpan w:val="2"/>
          </w:tcPr>
          <w:p w:rsidR="00525F17" w:rsidRPr="00875F99" w:rsidRDefault="00525F17" w:rsidP="00306886"/>
        </w:tc>
      </w:tr>
    </w:tbl>
    <w:p w:rsidR="00525F17" w:rsidRDefault="00525F17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9938" w:type="dxa"/>
        <w:tblInd w:w="-431" w:type="dxa"/>
        <w:tblLook w:val="04A0" w:firstRow="1" w:lastRow="0" w:firstColumn="1" w:lastColumn="0" w:noHBand="0" w:noVBand="1"/>
      </w:tblPr>
      <w:tblGrid>
        <w:gridCol w:w="1859"/>
        <w:gridCol w:w="8079"/>
      </w:tblGrid>
      <w:tr w:rsidR="00525F17" w:rsidRPr="00875F99" w:rsidTr="00306886">
        <w:tc>
          <w:tcPr>
            <w:tcW w:w="9938" w:type="dxa"/>
            <w:gridSpan w:val="2"/>
          </w:tcPr>
          <w:p w:rsidR="00525F17" w:rsidRPr="00875F99" w:rsidRDefault="00525F17" w:rsidP="00306886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  <w:tr w:rsidR="00525F17" w:rsidRPr="009C0D53" w:rsidTr="00306886">
        <w:trPr>
          <w:trHeight w:val="372"/>
        </w:trPr>
        <w:tc>
          <w:tcPr>
            <w:tcW w:w="1859" w:type="dxa"/>
            <w:vAlign w:val="center"/>
          </w:tcPr>
          <w:p w:rsidR="00525F17" w:rsidRPr="009C0D53" w:rsidRDefault="00525F17" w:rsidP="00306886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  <w:r w:rsidRPr="009C0D53">
              <w:rPr>
                <w:b/>
              </w:rPr>
              <w:t>:</w:t>
            </w:r>
          </w:p>
        </w:tc>
        <w:tc>
          <w:tcPr>
            <w:tcW w:w="8079" w:type="dxa"/>
            <w:vAlign w:val="center"/>
          </w:tcPr>
          <w:p w:rsidR="00525F17" w:rsidRPr="009C0D53" w:rsidRDefault="00525F17" w:rsidP="00306886">
            <w:pPr>
              <w:rPr>
                <w:b/>
              </w:rPr>
            </w:pPr>
            <w:r w:rsidRPr="00525F17">
              <w:rPr>
                <w:b/>
              </w:rPr>
              <w:t>/GIB/CL_DCP_</w:t>
            </w:r>
            <w:r>
              <w:rPr>
                <w:b/>
              </w:rPr>
              <w:t>GUI_SERVICES</w:t>
            </w:r>
          </w:p>
        </w:tc>
      </w:tr>
      <w:tr w:rsidR="00525F17" w:rsidTr="00306886">
        <w:trPr>
          <w:trHeight w:val="372"/>
        </w:trPr>
        <w:tc>
          <w:tcPr>
            <w:tcW w:w="1859" w:type="dxa"/>
            <w:vAlign w:val="center"/>
          </w:tcPr>
          <w:p w:rsidR="00525F17" w:rsidRDefault="00525F17" w:rsidP="00306886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79" w:type="dxa"/>
            <w:vAlign w:val="center"/>
          </w:tcPr>
          <w:p w:rsidR="00525F17" w:rsidRDefault="00525F17" w:rsidP="00525F17">
            <w:pPr>
              <w:rPr>
                <w:b/>
              </w:rPr>
            </w:pPr>
            <w:r w:rsidRPr="00525F17">
              <w:rPr>
                <w:b/>
              </w:rPr>
              <w:t>CREATE_</w:t>
            </w:r>
            <w:r>
              <w:rPr>
                <w:b/>
              </w:rPr>
              <w:t>POOL</w:t>
            </w:r>
            <w:r>
              <w:rPr>
                <w:b/>
              </w:rPr>
              <w:t>()</w:t>
            </w:r>
          </w:p>
        </w:tc>
      </w:tr>
      <w:tr w:rsidR="00525F17" w:rsidRPr="00525F17" w:rsidTr="00306886">
        <w:trPr>
          <w:trHeight w:val="372"/>
        </w:trPr>
        <w:tc>
          <w:tcPr>
            <w:tcW w:w="9938" w:type="dxa"/>
            <w:gridSpan w:val="2"/>
            <w:vAlign w:val="center"/>
          </w:tcPr>
          <w:p w:rsidR="00525F17" w:rsidRPr="00525F17" w:rsidRDefault="00525F17" w:rsidP="00306886">
            <w:pPr>
              <w:rPr>
                <w:b/>
                <w:sz w:val="14"/>
                <w:szCs w:val="14"/>
              </w:rPr>
            </w:pPr>
            <w:r w:rsidRPr="00525F17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  <w:lang w:val="de-DE"/>
              </w:rPr>
              <w:t>*#HW6086 - Zusammenführung der Messages wg.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</w:rPr>
              <w:t>Sperren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</w:rPr>
              <w:t> (MPL 16.05.2016)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*        IF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lr_settings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-&gt;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get_is_editable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( ) EQ space.</w:t>
            </w:r>
            <w:r w:rsidRPr="00525F17">
              <w:rPr>
                <w:rFonts w:ascii="Courier New" w:hAnsi="Courier New" w:cs="Courier New"/>
                <w:color w:val="FF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*          IF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ls_usrcust-kzanmod_v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 EQ space.</w:t>
            </w:r>
            <w:r w:rsidRPr="00525F17">
              <w:rPr>
                <w:rFonts w:ascii="Courier New" w:hAnsi="Courier New" w:cs="Courier New"/>
                <w:color w:val="FF0000"/>
                <w:sz w:val="14"/>
                <w:szCs w:val="14"/>
                <w:shd w:val="clear" w:color="auto" w:fill="FFFFFF"/>
              </w:rPr>
              <w:br/>
            </w:r>
            <w:proofErr w:type="gram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*            IF lr_settings-&gt;ms_class_types-model_pool</w:t>
            </w:r>
            <w:proofErr w:type="gram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 NE /gib/cl_dcp_tyco=&gt;co_m_type_pool_info.</w:t>
            </w:r>
            <w:r w:rsidRPr="00525F17">
              <w:rPr>
                <w:rFonts w:ascii="Courier New" w:hAnsi="Courier New" w:cs="Courier New"/>
                <w:color w:val="FF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*              DELETE 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lt_setarea</w:t>
            </w:r>
            <w:proofErr w:type="spellEnd"/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.</w:t>
            </w:r>
            <w:r w:rsidRPr="00525F17">
              <w:rPr>
                <w:rFonts w:ascii="Courier New" w:hAnsi="Courier New" w:cs="Courier New"/>
                <w:color w:val="FF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*              CONTINUE.</w:t>
            </w:r>
            <w:r w:rsidRPr="00525F17">
              <w:rPr>
                <w:rFonts w:ascii="Courier New" w:hAnsi="Courier New" w:cs="Courier New"/>
                <w:color w:val="FF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*            ENDIF.</w:t>
            </w:r>
            <w:r w:rsidRPr="00525F17">
              <w:rPr>
                <w:rFonts w:ascii="Courier New" w:hAnsi="Courier New" w:cs="Courier New"/>
                <w:color w:val="FF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*          ENDIF.</w:t>
            </w:r>
            <w:r w:rsidRPr="00525F17">
              <w:rPr>
                <w:rFonts w:ascii="Courier New" w:hAnsi="Courier New" w:cs="Courier New"/>
                <w:color w:val="FF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FF0000"/>
                <w:sz w:val="14"/>
                <w:szCs w:val="14"/>
                <w:shd w:val="clear" w:color="auto" w:fill="FFFFFF"/>
              </w:rPr>
              <w:t>*        ENDIF.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       CASE 'X'.</w:t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  WHEN ls_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usrcust-kzanmod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.</w:t>
            </w:r>
            <w:r w:rsidRPr="00525F17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"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Anzeigemodus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    IF 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ls_usrcust-kzanmod_v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IS INITIAL.</w:t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lastRenderedPageBreak/>
              <w:t>              DELETE 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lt_setarea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.</w:t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      CONTINUE.</w:t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    ENDIF.</w:t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  WHEN ls_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usrcust-kzaemod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.</w:t>
            </w:r>
            <w:r w:rsidRPr="00525F17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"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Änderungsmodus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  WHEN ls_</w:t>
            </w:r>
            <w:proofErr w:type="spellStart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usrcust-kzplmod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.</w:t>
            </w:r>
            <w:r w:rsidRPr="00525F17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"</w:t>
            </w:r>
            <w:proofErr w:type="spellStart"/>
            <w:r w:rsidRPr="00525F17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Planungsmodus</w:t>
            </w:r>
            <w:proofErr w:type="spellEnd"/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      ENDCASE.</w:t>
            </w:r>
            <w:r w:rsidRPr="00525F17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525F17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</w:rPr>
              <w:t>*##HW6086 - Zusammenführung der Messages wg. Sperren (MPL 16.05.2016)</w:t>
            </w:r>
            <w:r w:rsidRPr="00525F17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</w:r>
          </w:p>
        </w:tc>
      </w:tr>
      <w:tr w:rsidR="00525F17" w:rsidRPr="00875F99" w:rsidTr="00306886">
        <w:tc>
          <w:tcPr>
            <w:tcW w:w="9938" w:type="dxa"/>
            <w:gridSpan w:val="2"/>
          </w:tcPr>
          <w:p w:rsidR="00525F17" w:rsidRPr="00875F99" w:rsidRDefault="00525F17" w:rsidP="00306886"/>
        </w:tc>
      </w:tr>
    </w:tbl>
    <w:p w:rsidR="00525F17" w:rsidRDefault="00525F17" w:rsidP="006D3C48">
      <w:pPr>
        <w:tabs>
          <w:tab w:val="left" w:pos="851"/>
        </w:tabs>
        <w:ind w:left="1701" w:hanging="1701"/>
        <w:rPr>
          <w:b/>
        </w:rPr>
      </w:pPr>
    </w:p>
    <w:p w:rsidR="00E36F39" w:rsidRDefault="00E36F39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9938" w:type="dxa"/>
        <w:tblInd w:w="-431" w:type="dxa"/>
        <w:tblLook w:val="04A0" w:firstRow="1" w:lastRow="0" w:firstColumn="1" w:lastColumn="0" w:noHBand="0" w:noVBand="1"/>
      </w:tblPr>
      <w:tblGrid>
        <w:gridCol w:w="1859"/>
        <w:gridCol w:w="8079"/>
      </w:tblGrid>
      <w:tr w:rsidR="00E36F39" w:rsidRPr="00875F99" w:rsidTr="00306886">
        <w:tc>
          <w:tcPr>
            <w:tcW w:w="9938" w:type="dxa"/>
            <w:gridSpan w:val="2"/>
          </w:tcPr>
          <w:p w:rsidR="00E36F39" w:rsidRPr="00875F99" w:rsidRDefault="00E36F39" w:rsidP="00306886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  <w:tr w:rsidR="00E36F39" w:rsidRPr="009C0D53" w:rsidTr="00306886">
        <w:trPr>
          <w:trHeight w:val="372"/>
        </w:trPr>
        <w:tc>
          <w:tcPr>
            <w:tcW w:w="1859" w:type="dxa"/>
            <w:vAlign w:val="center"/>
          </w:tcPr>
          <w:p w:rsidR="00E36F39" w:rsidRPr="009C0D53" w:rsidRDefault="00E36F39" w:rsidP="00306886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  <w:r w:rsidRPr="009C0D53">
              <w:rPr>
                <w:b/>
              </w:rPr>
              <w:t>:</w:t>
            </w:r>
          </w:p>
        </w:tc>
        <w:tc>
          <w:tcPr>
            <w:tcW w:w="8079" w:type="dxa"/>
            <w:vAlign w:val="center"/>
          </w:tcPr>
          <w:p w:rsidR="00E36F39" w:rsidRPr="009C0D53" w:rsidRDefault="00E36F39" w:rsidP="00306886">
            <w:pPr>
              <w:rPr>
                <w:b/>
              </w:rPr>
            </w:pPr>
            <w:r w:rsidRPr="00525F17">
              <w:rPr>
                <w:b/>
              </w:rPr>
              <w:t>/GIB/CL_DCP_</w:t>
            </w:r>
            <w:r>
              <w:rPr>
                <w:b/>
              </w:rPr>
              <w:t>GUI_SERVICES</w:t>
            </w:r>
          </w:p>
        </w:tc>
      </w:tr>
      <w:tr w:rsidR="00E36F39" w:rsidTr="00306886">
        <w:trPr>
          <w:trHeight w:val="372"/>
        </w:trPr>
        <w:tc>
          <w:tcPr>
            <w:tcW w:w="1859" w:type="dxa"/>
            <w:vAlign w:val="center"/>
          </w:tcPr>
          <w:p w:rsidR="00E36F39" w:rsidRDefault="00E36F39" w:rsidP="00306886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79" w:type="dxa"/>
            <w:vAlign w:val="center"/>
          </w:tcPr>
          <w:p w:rsidR="00E36F39" w:rsidRDefault="00E36F39" w:rsidP="00E36F39">
            <w:pPr>
              <w:rPr>
                <w:b/>
              </w:rPr>
            </w:pPr>
            <w:r w:rsidRPr="00525F17">
              <w:rPr>
                <w:b/>
              </w:rPr>
              <w:t>CREATE_</w:t>
            </w:r>
            <w:r>
              <w:rPr>
                <w:b/>
              </w:rPr>
              <w:t>SET(</w:t>
            </w:r>
            <w:r>
              <w:rPr>
                <w:b/>
              </w:rPr>
              <w:t>)</w:t>
            </w:r>
          </w:p>
        </w:tc>
      </w:tr>
      <w:tr w:rsidR="00E36F39" w:rsidRPr="00525F17" w:rsidTr="00306886">
        <w:trPr>
          <w:trHeight w:val="372"/>
        </w:trPr>
        <w:tc>
          <w:tcPr>
            <w:tcW w:w="9938" w:type="dxa"/>
            <w:gridSpan w:val="2"/>
            <w:vAlign w:val="center"/>
          </w:tcPr>
          <w:p w:rsidR="00E36F39" w:rsidRPr="00E36F39" w:rsidRDefault="00E36F39" w:rsidP="00306886">
            <w:pPr>
              <w:rPr>
                <w:b/>
                <w:sz w:val="14"/>
                <w:szCs w:val="14"/>
              </w:rPr>
            </w:pPr>
            <w:r w:rsidRPr="00E36F39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  <w:lang w:val="de-DE"/>
              </w:rPr>
              <w:t>*#HW5407 UBA 25.11.2015 Alte Planungssets: Bereiche ohne Zuordnung wie gewohnt anlegen</w:t>
            </w:r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  <w:lang w:val="de-DE"/>
              </w:rPr>
              <w:br/>
              <w:t>    </w:t>
            </w:r>
            <w:r w:rsidRPr="00E36F39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  <w:lang w:val="de-DE"/>
              </w:rPr>
              <w:t>IF </w:t>
            </w:r>
            <w:proofErr w:type="spellStart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  <w:lang w:val="de-DE"/>
              </w:rPr>
              <w:t>ir_set</w:t>
            </w:r>
            <w:proofErr w:type="spellEnd"/>
            <w:r w:rsidRPr="00E36F39">
              <w:rPr>
                <w:rFonts w:ascii="Courier New" w:hAnsi="Courier New" w:cs="Courier New"/>
                <w:color w:val="808080"/>
                <w:sz w:val="14"/>
                <w:szCs w:val="14"/>
                <w:shd w:val="clear" w:color="auto" w:fill="FFFFFF"/>
                <w:lang w:val="de-DE"/>
              </w:rPr>
              <w:t>-&gt;</w:t>
            </w:r>
            <w:proofErr w:type="spellStart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  <w:lang w:val="de-DE"/>
              </w:rPr>
              <w:t>mt_setarea</w:t>
            </w:r>
            <w:proofErr w:type="spellEnd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  <w:lang w:val="de-DE"/>
              </w:rPr>
              <w:t> </w:t>
            </w:r>
            <w:r w:rsidRPr="00E36F39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  <w:lang w:val="de-DE"/>
              </w:rPr>
              <w:t>IS NOT INITIAL</w:t>
            </w:r>
            <w:r w:rsidRPr="00E36F39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  <w:lang w:val="de-DE"/>
              </w:rPr>
              <w:t>.</w:t>
            </w:r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  <w:lang w:val="de-DE"/>
              </w:rPr>
              <w:br/>
            </w:r>
            <w:proofErr w:type="gramStart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  <w:lang w:val="de-DE"/>
              </w:rPr>
              <w:t>      </w:t>
            </w:r>
            <w:proofErr w:type="gramEnd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gib</w:t>
            </w:r>
            <w:proofErr w:type="spellEnd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cl_dcp_gui_services</w:t>
            </w:r>
            <w:proofErr w:type="spellEnd"/>
            <w:r w:rsidRPr="00E36F39">
              <w:rPr>
                <w:rFonts w:ascii="Courier New" w:hAnsi="Courier New" w:cs="Courier New"/>
                <w:color w:val="808080"/>
                <w:sz w:val="14"/>
                <w:szCs w:val="14"/>
                <w:shd w:val="clear" w:color="auto" w:fill="FFFFFF"/>
              </w:rPr>
              <w:t>=&gt;</w:t>
            </w:r>
            <w:proofErr w:type="spellStart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create_</w:t>
            </w:r>
            <w:proofErr w:type="gramStart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sheet</w:t>
            </w:r>
            <w:proofErr w:type="spellEnd"/>
            <w:r w:rsidRPr="00E36F39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(</w:t>
            </w:r>
            <w:proofErr w:type="gramEnd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        </w:t>
            </w:r>
            <w:r w:rsidRPr="00E36F39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EXPORTING</w:t>
            </w:r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          </w:t>
            </w:r>
            <w:proofErr w:type="spellStart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ir_metadata</w:t>
            </w:r>
            <w:proofErr w:type="spellEnd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     </w:t>
            </w:r>
            <w:r w:rsidRPr="00E36F39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proofErr w:type="spellStart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ir_metadata</w:t>
            </w:r>
            <w:proofErr w:type="spellEnd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          </w:t>
            </w:r>
            <w:proofErr w:type="spellStart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it_setarea</w:t>
            </w:r>
            <w:proofErr w:type="spellEnd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      </w:t>
            </w:r>
            <w:r w:rsidRPr="00E36F39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proofErr w:type="spellStart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ir_set</w:t>
            </w:r>
            <w:proofErr w:type="spellEnd"/>
            <w:r w:rsidRPr="00E36F39">
              <w:rPr>
                <w:rFonts w:ascii="Courier New" w:hAnsi="Courier New" w:cs="Courier New"/>
                <w:color w:val="808080"/>
                <w:sz w:val="14"/>
                <w:szCs w:val="14"/>
                <w:shd w:val="clear" w:color="auto" w:fill="FFFFFF"/>
              </w:rPr>
              <w:t>-&gt;</w:t>
            </w:r>
            <w:proofErr w:type="spellStart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mt_setarea</w:t>
            </w:r>
            <w:proofErr w:type="spellEnd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          </w:t>
            </w:r>
            <w:proofErr w:type="spellStart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ir_scl</w:t>
            </w:r>
            <w:proofErr w:type="spellEnd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          </w:t>
            </w:r>
            <w:r w:rsidRPr="00E36F39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proofErr w:type="spellStart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ir_set</w:t>
            </w:r>
            <w:proofErr w:type="spellEnd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          </w:t>
            </w:r>
            <w:proofErr w:type="spellStart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ir_cont_manager</w:t>
            </w:r>
            <w:proofErr w:type="spellEnd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 </w:t>
            </w:r>
            <w:r w:rsidRPr="00E36F39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proofErr w:type="spellStart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ir_cont_manager</w:t>
            </w:r>
            <w:proofErr w:type="spellEnd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          </w:t>
            </w:r>
            <w:proofErr w:type="spellStart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if_create_pool</w:t>
            </w:r>
            <w:proofErr w:type="spellEnd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  </w:t>
            </w:r>
            <w:r w:rsidRPr="00E36F39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r w:rsidRPr="00E36F39">
              <w:rPr>
                <w:rFonts w:ascii="Courier New" w:hAnsi="Courier New" w:cs="Courier New"/>
                <w:color w:val="4DA619"/>
                <w:sz w:val="14"/>
                <w:szCs w:val="14"/>
                <w:shd w:val="clear" w:color="auto" w:fill="FFFFFF"/>
              </w:rPr>
              <w:t>'X'</w:t>
            </w:r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            </w:t>
            </w:r>
            <w:proofErr w:type="spellStart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if_resolve_locks</w:t>
            </w:r>
            <w:proofErr w:type="spellEnd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 </w:t>
            </w:r>
            <w:r w:rsidRPr="00E36F39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= </w:t>
            </w:r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t>space </w:t>
            </w:r>
            <w:r w:rsidRPr="00E36F39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).</w:t>
            </w:r>
            <w:bookmarkStart w:id="0" w:name="_GoBack"/>
            <w:bookmarkEnd w:id="0"/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  </w:t>
            </w:r>
            <w:r w:rsidRPr="00E36F39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ENDIF</w:t>
            </w:r>
            <w:r w:rsidRPr="00E36F39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E36F39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</w:rPr>
              <w:t>*##HW5407</w:t>
            </w:r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E36F39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</w:rPr>
              <w:t>*#HW6086 - Zusammenführung der Messages wg. Sperren (MPL 16.05.2016)</w:t>
            </w:r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E36F39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*# if the message count is 0 no further </w:t>
            </w:r>
            <w:proofErr w:type="spellStart"/>
            <w:r w:rsidRPr="00E36F39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proccesing</w:t>
            </w:r>
            <w:proofErr w:type="spellEnd"/>
            <w:r w:rsidRPr="00E36F39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 is </w:t>
            </w:r>
            <w:proofErr w:type="spellStart"/>
            <w:r w:rsidRPr="00E36F39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necesary</w:t>
            </w:r>
            <w:proofErr w:type="spellEnd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CHECK /</w:t>
            </w:r>
            <w:proofErr w:type="spellStart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gib</w:t>
            </w:r>
            <w:proofErr w:type="spellEnd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cl_dcp_model</w:t>
            </w:r>
            <w:proofErr w:type="spellEnd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=&gt;</w:t>
            </w:r>
            <w:proofErr w:type="spellStart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gr_error_msg</w:t>
            </w:r>
            <w:proofErr w:type="spellEnd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-&gt;</w:t>
            </w:r>
            <w:proofErr w:type="spellStart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get_count</w:t>
            </w:r>
            <w:proofErr w:type="spellEnd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( ) NE 0.</w:t>
            </w:r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</w:r>
            <w:r w:rsidRPr="00E36F39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*# if error messages are present then display</w:t>
            </w:r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/</w:t>
            </w:r>
            <w:proofErr w:type="spellStart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gib</w:t>
            </w:r>
            <w:proofErr w:type="spellEnd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cl_dcp_model</w:t>
            </w:r>
            <w:proofErr w:type="spellEnd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=&gt;</w:t>
            </w:r>
            <w:proofErr w:type="spellStart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gr_error_msg</w:t>
            </w:r>
            <w:proofErr w:type="spellEnd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-&gt;show( '</w:t>
            </w:r>
            <w:proofErr w:type="spellStart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Fehlerausgabe</w:t>
            </w:r>
            <w:proofErr w:type="spellEnd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'(001) ).</w:t>
            </w:r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</w:r>
            <w:r w:rsidRPr="00E36F39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*# </w:t>
            </w:r>
            <w:proofErr w:type="spellStart"/>
            <w:r w:rsidRPr="00E36F39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resset</w:t>
            </w:r>
            <w:proofErr w:type="spellEnd"/>
            <w:r w:rsidRPr="00E36F39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 the message counters</w:t>
            </w:r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/</w:t>
            </w:r>
            <w:proofErr w:type="spellStart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gib</w:t>
            </w:r>
            <w:proofErr w:type="spellEnd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cl_dcp_model</w:t>
            </w:r>
            <w:proofErr w:type="spellEnd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=&gt;</w:t>
            </w:r>
            <w:proofErr w:type="spellStart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gr_error_msg</w:t>
            </w:r>
            <w:proofErr w:type="spellEnd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-&gt;</w:t>
            </w:r>
            <w:proofErr w:type="gramStart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reset(</w:t>
            </w:r>
            <w:proofErr w:type="gramEnd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).</w:t>
            </w:r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</w:r>
            <w:r w:rsidRPr="00E36F39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*# procces the user user imput( M_EXIT_CODE attribute of gr_error_msg object )</w:t>
            </w:r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</w:r>
            <w:r w:rsidRPr="00E36F39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*# if the user </w:t>
            </w:r>
            <w:proofErr w:type="spellStart"/>
            <w:r w:rsidRPr="00E36F39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canceld</w:t>
            </w:r>
            <w:proofErr w:type="spellEnd"/>
            <w:r w:rsidRPr="00E36F39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, then no further </w:t>
            </w:r>
            <w:proofErr w:type="spellStart"/>
            <w:r w:rsidRPr="00E36F39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proccesing</w:t>
            </w:r>
            <w:proofErr w:type="spellEnd"/>
            <w:r w:rsidRPr="00E36F39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 is </w:t>
            </w:r>
            <w:proofErr w:type="spellStart"/>
            <w:r w:rsidRPr="00E36F39">
              <w:rPr>
                <w:rFonts w:ascii="Courier New" w:hAnsi="Courier New" w:cs="Courier New"/>
                <w:i/>
                <w:iCs/>
                <w:color w:val="00B050"/>
                <w:sz w:val="14"/>
                <w:szCs w:val="14"/>
                <w:shd w:val="clear" w:color="auto" w:fill="FFFFFF"/>
              </w:rPr>
              <w:t>necesary</w:t>
            </w:r>
            <w:proofErr w:type="spellEnd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  <w:t>  CHECK /</w:t>
            </w:r>
            <w:proofErr w:type="spellStart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gib</w:t>
            </w:r>
            <w:proofErr w:type="spellEnd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/</w:t>
            </w:r>
            <w:proofErr w:type="spellStart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cl_dcp_model</w:t>
            </w:r>
            <w:proofErr w:type="spellEnd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=&gt;</w:t>
            </w:r>
            <w:proofErr w:type="spellStart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gr_error_msg</w:t>
            </w:r>
            <w:proofErr w:type="spellEnd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-&gt;</w:t>
            </w:r>
            <w:proofErr w:type="spellStart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m_exit_code</w:t>
            </w:r>
            <w:proofErr w:type="spellEnd"/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t> NE 'X'.</w:t>
            </w:r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</w:r>
            <w:r w:rsidRPr="00E36F39">
              <w:rPr>
                <w:rFonts w:ascii="Courier New" w:hAnsi="Courier New" w:cs="Courier New"/>
                <w:i/>
                <w:iCs/>
                <w:color w:val="808080"/>
                <w:sz w:val="14"/>
                <w:szCs w:val="14"/>
                <w:shd w:val="clear" w:color="auto" w:fill="FFFFFF"/>
              </w:rPr>
              <w:t>*##HW6086 - Zusammenführung der Messages wg. Sperren (MPL 16.05.2016)</w:t>
            </w:r>
            <w:r w:rsidRPr="00E36F39">
              <w:rPr>
                <w:rFonts w:ascii="Courier New" w:hAnsi="Courier New" w:cs="Courier New"/>
                <w:color w:val="000000"/>
                <w:sz w:val="14"/>
                <w:szCs w:val="14"/>
                <w:shd w:val="clear" w:color="auto" w:fill="FFFFFF"/>
              </w:rPr>
              <w:br/>
              <w:t>  </w:t>
            </w:r>
            <w:r w:rsidRPr="00E36F39">
              <w:rPr>
                <w:rFonts w:ascii="Courier New" w:hAnsi="Courier New" w:cs="Courier New"/>
                <w:color w:val="0000FF"/>
                <w:sz w:val="14"/>
                <w:szCs w:val="14"/>
                <w:shd w:val="clear" w:color="auto" w:fill="FFFFFF"/>
              </w:rPr>
              <w:t>ENDMETHOD</w:t>
            </w:r>
            <w:r w:rsidRPr="00E36F39">
              <w:rPr>
                <w:rFonts w:ascii="Courier New" w:hAnsi="Courier New" w:cs="Courier New"/>
                <w:color w:val="800080"/>
                <w:sz w:val="14"/>
                <w:szCs w:val="14"/>
                <w:shd w:val="clear" w:color="auto" w:fill="FFFFFF"/>
              </w:rPr>
              <w:t>.</w:t>
            </w:r>
            <w:r w:rsidRPr="00E36F39">
              <w:rPr>
                <w:rFonts w:ascii="Courier New" w:hAnsi="Courier New" w:cs="Courier New"/>
                <w:color w:val="00B050"/>
                <w:sz w:val="14"/>
                <w:szCs w:val="14"/>
                <w:shd w:val="clear" w:color="auto" w:fill="FFFFFF"/>
              </w:rPr>
              <w:br/>
            </w:r>
          </w:p>
        </w:tc>
      </w:tr>
      <w:tr w:rsidR="00E36F39" w:rsidRPr="00875F99" w:rsidTr="00306886">
        <w:tc>
          <w:tcPr>
            <w:tcW w:w="9938" w:type="dxa"/>
            <w:gridSpan w:val="2"/>
          </w:tcPr>
          <w:p w:rsidR="00E36F39" w:rsidRPr="00875F99" w:rsidRDefault="00E36F39" w:rsidP="00306886"/>
        </w:tc>
      </w:tr>
    </w:tbl>
    <w:p w:rsidR="00E36F39" w:rsidRDefault="00E36F39" w:rsidP="006D3C48">
      <w:pPr>
        <w:tabs>
          <w:tab w:val="left" w:pos="851"/>
        </w:tabs>
        <w:ind w:left="1701" w:hanging="1701"/>
        <w:rPr>
          <w:b/>
        </w:rPr>
      </w:pPr>
    </w:p>
    <w:sectPr w:rsidR="00E36F3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0D01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978B5"/>
    <w:rsid w:val="003B4EE8"/>
    <w:rsid w:val="003C5694"/>
    <w:rsid w:val="003C7A45"/>
    <w:rsid w:val="003D518B"/>
    <w:rsid w:val="00447719"/>
    <w:rsid w:val="00463A1D"/>
    <w:rsid w:val="004679EE"/>
    <w:rsid w:val="00474C10"/>
    <w:rsid w:val="004B5D7E"/>
    <w:rsid w:val="004C3DBD"/>
    <w:rsid w:val="004D30EA"/>
    <w:rsid w:val="004E27C2"/>
    <w:rsid w:val="004F68FD"/>
    <w:rsid w:val="00525F17"/>
    <w:rsid w:val="00555DC9"/>
    <w:rsid w:val="00585A50"/>
    <w:rsid w:val="00590D01"/>
    <w:rsid w:val="006064DA"/>
    <w:rsid w:val="006363DF"/>
    <w:rsid w:val="006717DA"/>
    <w:rsid w:val="006D2625"/>
    <w:rsid w:val="006D2781"/>
    <w:rsid w:val="006D2791"/>
    <w:rsid w:val="006D3C48"/>
    <w:rsid w:val="006F166C"/>
    <w:rsid w:val="00744E4C"/>
    <w:rsid w:val="007B00AF"/>
    <w:rsid w:val="007B70B3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956663"/>
    <w:rsid w:val="00957561"/>
    <w:rsid w:val="00964586"/>
    <w:rsid w:val="009733ED"/>
    <w:rsid w:val="009C5657"/>
    <w:rsid w:val="00A05C76"/>
    <w:rsid w:val="00A1367C"/>
    <w:rsid w:val="00A34FCE"/>
    <w:rsid w:val="00A65A94"/>
    <w:rsid w:val="00AE3112"/>
    <w:rsid w:val="00AF70DD"/>
    <w:rsid w:val="00B57E2C"/>
    <w:rsid w:val="00B6432D"/>
    <w:rsid w:val="00BC2B32"/>
    <w:rsid w:val="00C265E4"/>
    <w:rsid w:val="00C42062"/>
    <w:rsid w:val="00C478BA"/>
    <w:rsid w:val="00C64A76"/>
    <w:rsid w:val="00C75892"/>
    <w:rsid w:val="00C75A32"/>
    <w:rsid w:val="00C76339"/>
    <w:rsid w:val="00CB573B"/>
    <w:rsid w:val="00CC030C"/>
    <w:rsid w:val="00CC0C85"/>
    <w:rsid w:val="00CC4BD8"/>
    <w:rsid w:val="00CC5487"/>
    <w:rsid w:val="00CF1505"/>
    <w:rsid w:val="00D513B9"/>
    <w:rsid w:val="00D64EEF"/>
    <w:rsid w:val="00D849FD"/>
    <w:rsid w:val="00E031BB"/>
    <w:rsid w:val="00E36F39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38EE618-024C-4EC2-987B-BB202D290E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okumente\Benutzerdefinierte%20Office-Vorlagen\_HWnnnn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BFBD21E-4D85-4450-A800-C169FCA579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_HWnnnn.dotx</Template>
  <TotalTime>0</TotalTime>
  <Pages>4</Pages>
  <Words>1323</Words>
  <Characters>7547</Characters>
  <Application>Microsoft Office Word</Application>
  <DocSecurity>0</DocSecurity>
  <Lines>62</Lines>
  <Paragraphs>17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8853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ubauer</dc:creator>
  <cp:lastModifiedBy>Mihai Plesa</cp:lastModifiedBy>
  <cp:revision>2</cp:revision>
  <dcterms:created xsi:type="dcterms:W3CDTF">2016-05-17T09:06:00Z</dcterms:created>
  <dcterms:modified xsi:type="dcterms:W3CDTF">2016-05-17T09:06:00Z</dcterms:modified>
</cp:coreProperties>
</file>