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FC0E0D" w:rsidRDefault="00F42255" w:rsidP="00875F99">
      <w:pPr>
        <w:rPr>
          <w:b/>
          <w:sz w:val="32"/>
          <w:szCs w:val="32"/>
          <w:u w:val="single"/>
          <w:lang w:val="de-DE"/>
        </w:rPr>
      </w:pPr>
      <w:r w:rsidRPr="00FC0E0D">
        <w:rPr>
          <w:b/>
          <w:sz w:val="32"/>
          <w:szCs w:val="32"/>
          <w:u w:val="single"/>
          <w:lang w:val="de-DE"/>
        </w:rPr>
        <w:t>B</w:t>
      </w:r>
      <w:r w:rsidR="00555DC9" w:rsidRPr="00FC0E0D">
        <w:rPr>
          <w:b/>
          <w:sz w:val="32"/>
          <w:szCs w:val="32"/>
          <w:u w:val="single"/>
          <w:lang w:val="de-DE"/>
        </w:rPr>
        <w:t>UG</w:t>
      </w:r>
      <w:r w:rsidRPr="00FC0E0D">
        <w:rPr>
          <w:b/>
          <w:sz w:val="32"/>
          <w:szCs w:val="32"/>
          <w:u w:val="single"/>
          <w:lang w:val="de-DE"/>
        </w:rPr>
        <w:t xml:space="preserve">: </w:t>
      </w:r>
      <w:r w:rsidR="00FC0E0D" w:rsidRPr="00FC0E0D">
        <w:rPr>
          <w:b/>
          <w:sz w:val="32"/>
          <w:szCs w:val="32"/>
          <w:u w:val="single"/>
          <w:lang w:val="de-DE"/>
        </w:rPr>
        <w:t>5518</w:t>
      </w:r>
      <w:r w:rsidR="00E031BB" w:rsidRPr="00FC0E0D">
        <w:rPr>
          <w:b/>
          <w:sz w:val="32"/>
          <w:szCs w:val="32"/>
          <w:u w:val="single"/>
          <w:lang w:val="de-DE"/>
        </w:rPr>
        <w:t> </w:t>
      </w:r>
      <w:r w:rsidR="00FB3582" w:rsidRPr="00FC0E0D">
        <w:rPr>
          <w:b/>
          <w:sz w:val="32"/>
          <w:szCs w:val="32"/>
          <w:u w:val="single"/>
          <w:lang w:val="de-DE"/>
        </w:rPr>
        <w:t>–</w:t>
      </w:r>
      <w:r w:rsidR="0000623B" w:rsidRPr="00FC0E0D">
        <w:rPr>
          <w:b/>
          <w:sz w:val="32"/>
          <w:szCs w:val="32"/>
          <w:u w:val="single"/>
          <w:lang w:val="de-DE"/>
        </w:rPr>
        <w:t xml:space="preserve"> </w:t>
      </w:r>
      <w:r w:rsidR="00FC0E0D" w:rsidRPr="00FC0E0D">
        <w:rPr>
          <w:b/>
          <w:sz w:val="32"/>
          <w:szCs w:val="32"/>
          <w:u w:val="single"/>
          <w:lang w:val="de-DE"/>
        </w:rPr>
        <w:t xml:space="preserve">Abweichende </w:t>
      </w:r>
      <w:proofErr w:type="spellStart"/>
      <w:r w:rsidR="00FC0E0D" w:rsidRPr="00FC0E0D">
        <w:rPr>
          <w:b/>
          <w:sz w:val="32"/>
          <w:szCs w:val="32"/>
          <w:u w:val="single"/>
          <w:lang w:val="de-DE"/>
        </w:rPr>
        <w:t>BAdI</w:t>
      </w:r>
      <w:proofErr w:type="spellEnd"/>
      <w:r w:rsidR="00FC0E0D" w:rsidRPr="00FC0E0D">
        <w:rPr>
          <w:b/>
          <w:sz w:val="32"/>
          <w:szCs w:val="32"/>
          <w:u w:val="single"/>
          <w:lang w:val="de-DE"/>
        </w:rPr>
        <w:t>-Implementierung EHP0</w:t>
      </w:r>
      <w:proofErr w:type="gramStart"/>
      <w:r w:rsidR="00FC0E0D" w:rsidRPr="00FC0E0D">
        <w:rPr>
          <w:b/>
          <w:sz w:val="32"/>
          <w:szCs w:val="32"/>
          <w:u w:val="single"/>
          <w:lang w:val="de-DE"/>
        </w:rPr>
        <w:t>..</w:t>
      </w:r>
      <w:proofErr w:type="gramEnd"/>
      <w:r w:rsidR="00FC0E0D" w:rsidRPr="00FC0E0D">
        <w:rPr>
          <w:b/>
          <w:sz w:val="32"/>
          <w:szCs w:val="32"/>
          <w:u w:val="single"/>
          <w:lang w:val="de-DE"/>
        </w:rPr>
        <w:t>6</w:t>
      </w:r>
    </w:p>
    <w:p w:rsidR="00050B35" w:rsidRPr="003978B5" w:rsidRDefault="003978B5" w:rsidP="00050B35"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050B35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3978B5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>DELETE</w:t>
      </w:r>
      <w:r w:rsidRPr="003978B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413"/>
        <w:gridCol w:w="8369"/>
      </w:tblGrid>
      <w:tr w:rsidR="00875F99" w:rsidRPr="00FC0E0D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875F99" w:rsidRPr="00FC0E0D" w:rsidRDefault="00FC0E0D" w:rsidP="001E51C5">
            <w:pPr>
              <w:rPr>
                <w:b/>
                <w:lang w:val="de-DE"/>
              </w:rPr>
            </w:pPr>
            <w:r w:rsidRPr="00FC0E0D">
              <w:rPr>
                <w:b/>
                <w:lang w:val="de-DE"/>
              </w:rPr>
              <w:t>/GIB/CL_IM_DCP_PLORD_POST</w:t>
            </w:r>
          </w:p>
        </w:tc>
      </w:tr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875F99" w:rsidRPr="009C0D53" w:rsidRDefault="00FC0E0D" w:rsidP="00875F99">
            <w:pPr>
              <w:rPr>
                <w:b/>
              </w:rPr>
            </w:pPr>
            <w:r w:rsidRPr="00FC0E0D">
              <w:rPr>
                <w:b/>
              </w:rPr>
              <w:t>IF_EX_MD_PLDORD_POST~POST_AFTER_SAVE_MRP</w:t>
            </w:r>
          </w:p>
        </w:tc>
      </w:tr>
      <w:tr w:rsidR="00875F99" w:rsidTr="00875F99">
        <w:trPr>
          <w:trHeight w:val="2327"/>
        </w:trPr>
        <w:tc>
          <w:tcPr>
            <w:tcW w:w="9782" w:type="dxa"/>
            <w:gridSpan w:val="2"/>
          </w:tcPr>
          <w:p w:rsidR="00875F99" w:rsidRDefault="00FC0E0D" w:rsidP="00875F99">
            <w:pPr>
              <w:rPr>
                <w:sz w:val="18"/>
                <w:szCs w:val="18"/>
              </w:rPr>
            </w:pP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if_ex_md_pldord_post</w:t>
            </w:r>
            <w:r w:rsidRPr="00FC0E0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post_after_save_mrp</w:t>
            </w:r>
            <w:proofErr w:type="spellEnd"/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CALL FUNCTION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'/GIB/DCP_PLDORD_POST'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EXPORTING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im_plaf_new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im_plaf_new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im_plaf_old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im_plaf_old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im_mdpmx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im_mdpmx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im_vstat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im_vstat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im_mt61d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im_mt61d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im_cm61m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im_cm61m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im_cm61b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im_cm61b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im_mdps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im_mdps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im_plauf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im_plauf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im_plmod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im_plmod</w:t>
            </w:r>
            <w:proofErr w:type="spellEnd"/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proofErr w:type="gramEnd"/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LW_KZ_LOE      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XFELD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IM_VSTAT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'L'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LW_KZ_LOE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*#HW5518 UBA 12.11.2015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abweichende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BAdI-Implementierung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EHP0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..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6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CALL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FUNCTION '/GIB/DCP_KAPA' in BACKGROUND TASK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EXPORTING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IF_WERKS = IM_PLAF_NEW-PLWRK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IF_PLNUM = IM_PLAF_NEW-PLNUM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IF_LOEKZ = LW_KZ_LOE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EXCEPTIONS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NO_KAPA  = 1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OTHERS   = 2.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*##HW5518 UBA 12.11.2015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3978B5" w:rsidRPr="00875F99" w:rsidRDefault="003978B5" w:rsidP="00875F99">
            <w:pPr>
              <w:rPr>
                <w:sz w:val="18"/>
                <w:szCs w:val="18"/>
              </w:rPr>
            </w:pPr>
          </w:p>
        </w:tc>
      </w:tr>
      <w:tr w:rsidR="00875F99" w:rsidTr="00875F99">
        <w:tc>
          <w:tcPr>
            <w:tcW w:w="9782" w:type="dxa"/>
            <w:gridSpan w:val="2"/>
          </w:tcPr>
          <w:p w:rsidR="00875F99" w:rsidRPr="00875F99" w:rsidRDefault="00875F9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413"/>
        <w:gridCol w:w="8369"/>
      </w:tblGrid>
      <w:tr w:rsidR="00FC0E0D" w:rsidRPr="00FC0E0D" w:rsidTr="00522D4D">
        <w:trPr>
          <w:trHeight w:val="372"/>
        </w:trPr>
        <w:tc>
          <w:tcPr>
            <w:tcW w:w="1413" w:type="dxa"/>
            <w:vAlign w:val="center"/>
          </w:tcPr>
          <w:p w:rsidR="00FC0E0D" w:rsidRPr="009C0D53" w:rsidRDefault="00FC0E0D" w:rsidP="00522D4D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FC0E0D" w:rsidRPr="00FC0E0D" w:rsidRDefault="00FC0E0D" w:rsidP="00522D4D">
            <w:pPr>
              <w:rPr>
                <w:b/>
                <w:lang w:val="de-DE"/>
              </w:rPr>
            </w:pPr>
            <w:r w:rsidRPr="00FC0E0D">
              <w:rPr>
                <w:b/>
                <w:lang w:val="de-DE"/>
              </w:rPr>
              <w:t>/GIB/CL_IM_DCP_PLORD_POST</w:t>
            </w:r>
          </w:p>
        </w:tc>
      </w:tr>
      <w:tr w:rsidR="00FC0E0D" w:rsidTr="00522D4D">
        <w:trPr>
          <w:trHeight w:val="372"/>
        </w:trPr>
        <w:tc>
          <w:tcPr>
            <w:tcW w:w="1413" w:type="dxa"/>
            <w:vAlign w:val="center"/>
          </w:tcPr>
          <w:p w:rsidR="00FC0E0D" w:rsidRPr="009C0D53" w:rsidRDefault="00FC0E0D" w:rsidP="00522D4D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FC0E0D" w:rsidRPr="009C0D53" w:rsidRDefault="00FC0E0D" w:rsidP="00522D4D">
            <w:pPr>
              <w:rPr>
                <w:b/>
              </w:rPr>
            </w:pPr>
            <w:r w:rsidRPr="00FC0E0D">
              <w:rPr>
                <w:b/>
              </w:rPr>
              <w:t>IF_EX_MD</w:t>
            </w:r>
            <w:r>
              <w:rPr>
                <w:b/>
              </w:rPr>
              <w:t>_PLDORD_POST~POST_AFTER_SAVE_MAN</w:t>
            </w:r>
          </w:p>
        </w:tc>
      </w:tr>
      <w:tr w:rsidR="00FC0E0D" w:rsidTr="00522D4D">
        <w:trPr>
          <w:trHeight w:val="2327"/>
        </w:trPr>
        <w:tc>
          <w:tcPr>
            <w:tcW w:w="9782" w:type="dxa"/>
            <w:gridSpan w:val="2"/>
          </w:tcPr>
          <w:p w:rsidR="00FC0E0D" w:rsidRPr="00875F99" w:rsidRDefault="00FC0E0D" w:rsidP="00522D4D">
            <w:pPr>
              <w:rPr>
                <w:sz w:val="18"/>
                <w:szCs w:val="18"/>
              </w:rPr>
            </w:pP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if_ex_md_pldord_post</w:t>
            </w:r>
            <w:r w:rsidRPr="00FC0E0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post_after_save_man</w:t>
            </w:r>
            <w:proofErr w:type="spellEnd"/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lw_kz_loe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xfeld</w:t>
            </w:r>
            <w:proofErr w:type="spellEnd"/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lw_kapa_vb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dcp_kapa_vb</w:t>
            </w:r>
            <w:proofErr w:type="spellEnd"/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CALL FUNCTION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'/GIB/DCP_PLDORD_POST'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EXPORTING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im_plaf_new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im_plaf_new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im_plaf_old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im_plaf_old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im_mdpmx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im_mdpmx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im_vstat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im_vstat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im_mt61d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im_mt61d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im_cm61m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im_cm61m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im_cm61b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im_cm61b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proofErr w:type="gramEnd"/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im_vstat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'L'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proofErr w:type="spellStart"/>
            <w:proofErr w:type="gram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lw_kz_loe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'X'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proofErr w:type="gramEnd"/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lastRenderedPageBreak/>
              <w:t>*# Neue Logik ohne Lumpensammler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 SELECT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SINGLE * FROM /gib/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dcp_kapa_vb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INTO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lw_kapa_vb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WHERE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werks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im_plaf_new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-PLWRK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AND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aufnr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= '000000000000'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AND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plnum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im_plaf_new-plnum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IF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EQ 0.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lw_kz_loe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NE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lw_kapa_vb-loevm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proofErr w:type="gram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lw_kapa_vb-loevm</w:t>
            </w:r>
            <w:proofErr w:type="spellEnd"/>
            <w:proofErr w:type="gram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lw_kz_loe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UPDATE /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dcp_kapa_vb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FROM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lw_kapa_vb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ENDIF.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ELSE.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lw_kapa_vb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-werks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im_plaf_new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-PLWRK.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lw_kapa_vb-plnum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im_plaf_new-plnum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lw_kapa_vb-loevm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lw_kz_loe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INSERT /gib/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dcp_kapa_vb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FROM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lw_kapa_vb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ENDIF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*#HW5518 UBA 12.11.2015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abweichende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BAdI-Implementierung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EHP0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..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6</w:t>
            </w:r>
            <w:r w:rsidRPr="00FC0E0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CALL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FUNCTION '/GIB/DCP_KAPA' IN BACKGROUND TASK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EXPORTING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im_plaf_new-plwrk</w:t>
            </w:r>
            <w:proofErr w:type="spellEnd"/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if_plnum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im_plaf_new-plnum</w:t>
            </w:r>
            <w:proofErr w:type="spellEnd"/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if_loekz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lw_kz_loe</w:t>
            </w:r>
            <w:proofErr w:type="spellEnd"/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EXCEPTIONS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no_kapa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= 1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OTHERS   = 2.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IF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&lt;&gt; 0.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MESSAGE ID SY-MSGID TYPE SY-MSGTY NUMBER SY-MSGNO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 WITH SY-MSGV1 SY-MSGV2 SY-MSGV3 SY-MSGV4.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ENDIF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*##HW5518 UBA 12.11.2015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Neue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Logik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ohne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Lumpensammler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t xml:space="preserve"> </w:t>
            </w:r>
          </w:p>
        </w:tc>
      </w:tr>
      <w:tr w:rsidR="00FC0E0D" w:rsidTr="00522D4D">
        <w:tc>
          <w:tcPr>
            <w:tcW w:w="9782" w:type="dxa"/>
            <w:gridSpan w:val="2"/>
          </w:tcPr>
          <w:p w:rsidR="00FC0E0D" w:rsidRPr="00875F99" w:rsidRDefault="00FC0E0D" w:rsidP="00522D4D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413"/>
        <w:gridCol w:w="8369"/>
      </w:tblGrid>
      <w:tr w:rsidR="00FC0E0D" w:rsidRPr="00FC0E0D" w:rsidTr="00522D4D">
        <w:trPr>
          <w:trHeight w:val="372"/>
        </w:trPr>
        <w:tc>
          <w:tcPr>
            <w:tcW w:w="1413" w:type="dxa"/>
            <w:vAlign w:val="center"/>
          </w:tcPr>
          <w:p w:rsidR="00FC0E0D" w:rsidRPr="009C0D53" w:rsidRDefault="00FC0E0D" w:rsidP="00522D4D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FC0E0D" w:rsidRPr="00FC0E0D" w:rsidRDefault="00FC0E0D" w:rsidP="00FC0E0D">
            <w:pPr>
              <w:rPr>
                <w:b/>
                <w:lang w:val="de-DE"/>
              </w:rPr>
            </w:pPr>
            <w:r w:rsidRPr="00FC0E0D">
              <w:rPr>
                <w:b/>
                <w:lang w:val="de-DE"/>
              </w:rPr>
              <w:t>/GIB/CL_IM_DCP_PL_POST</w:t>
            </w:r>
          </w:p>
        </w:tc>
      </w:tr>
      <w:tr w:rsidR="00FC0E0D" w:rsidTr="00522D4D">
        <w:trPr>
          <w:trHeight w:val="372"/>
        </w:trPr>
        <w:tc>
          <w:tcPr>
            <w:tcW w:w="1413" w:type="dxa"/>
            <w:vAlign w:val="center"/>
          </w:tcPr>
          <w:p w:rsidR="00FC0E0D" w:rsidRPr="009C0D53" w:rsidRDefault="00FC0E0D" w:rsidP="00522D4D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FC0E0D" w:rsidRPr="009C0D53" w:rsidRDefault="00FC0E0D" w:rsidP="00522D4D">
            <w:pPr>
              <w:rPr>
                <w:b/>
              </w:rPr>
            </w:pPr>
            <w:r w:rsidRPr="00FC0E0D">
              <w:rPr>
                <w:b/>
              </w:rPr>
              <w:t>IF_EX_MD_PLDORD_POST~POST_AFTER_SAVE_MRP</w:t>
            </w:r>
          </w:p>
        </w:tc>
      </w:tr>
      <w:tr w:rsidR="00FC0E0D" w:rsidTr="00522D4D">
        <w:trPr>
          <w:trHeight w:val="2327"/>
        </w:trPr>
        <w:tc>
          <w:tcPr>
            <w:tcW w:w="9782" w:type="dxa"/>
            <w:gridSpan w:val="2"/>
          </w:tcPr>
          <w:p w:rsidR="00FC0E0D" w:rsidRPr="00875F99" w:rsidRDefault="00FC0E0D" w:rsidP="00522D4D">
            <w:pPr>
              <w:rPr>
                <w:sz w:val="18"/>
                <w:szCs w:val="18"/>
              </w:rPr>
            </w:pPr>
            <w:proofErr w:type="gramStart"/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</w:t>
            </w:r>
            <w:proofErr w:type="gramEnd"/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IF_EX_MD_PLDORD_POST</w:t>
            </w:r>
            <w:r w:rsidRPr="00FC0E0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POST_AFTER_SAVE_MRP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*#HW4036 UBA 26.06.2014 17:26:37   pass on information about MRP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ls_plaf_new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plaf</w:t>
            </w:r>
            <w:proofErr w:type="spellEnd"/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ls_plaf_new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im_plaf_new</w:t>
            </w:r>
            <w:proofErr w:type="spellEnd"/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spellStart"/>
            <w:proofErr w:type="gram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ls_plaf_new</w:t>
            </w:r>
            <w:r w:rsidRPr="00FC0E0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projn</w:t>
            </w:r>
            <w:proofErr w:type="spellEnd"/>
            <w:proofErr w:type="gram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'MRP'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*##HW4036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CALL FUNCTION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'/GIB/DCP_PL_POST'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EXPORTING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*#HW4036 UBA 26.06.2014 17:26:37   pass on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information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about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MRP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im_plaf_new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im_plaf_new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im_plaf_new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ls_plaf_new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*##HW4036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im_plaf_old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im_plaf_old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im_mdpmx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im_mdpmx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im_vstat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im_vstat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im_mt61d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im_mt61d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im_cm61m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im_cm61m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im_cm61b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im_cm61b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im_mdps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im_mdps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im_plauf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im_plauf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im_plmod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im_plmod</w:t>
            </w:r>
            <w:proofErr w:type="spellEnd"/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proofErr w:type="gramEnd"/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LW_KZ_LOE      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XFELD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IM_VSTAT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'L'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LW_KZ_LOE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*#HW5518 UBA 12.11.2015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abweichende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BAdI-Implementierung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EHP0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..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6</w:t>
            </w:r>
            <w:r w:rsidRPr="00FC0E0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CALL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FUNCTION '/GIB/DCP_KAPA' in BACKGROUND TASK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EXPORTING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IF_WERKS = IM_PLAF_NEW-PLWRK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IF_PLNUM = IM_PLAF_NEW-PLNUM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IF_LOEKZ = LW_KZ_LOE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EXCEPTIONS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NO_KAPA  = 1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OTHERS   = 2.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*##HW5518 UBA 12.11.2015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spellStart"/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proofErr w:type="spellEnd"/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t xml:space="preserve"> </w:t>
            </w:r>
          </w:p>
        </w:tc>
      </w:tr>
      <w:tr w:rsidR="00FC0E0D" w:rsidTr="00522D4D">
        <w:tc>
          <w:tcPr>
            <w:tcW w:w="9782" w:type="dxa"/>
            <w:gridSpan w:val="2"/>
          </w:tcPr>
          <w:p w:rsidR="00FC0E0D" w:rsidRPr="00875F99" w:rsidRDefault="00FC0E0D" w:rsidP="00522D4D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FC0E0D" w:rsidRDefault="00FC0E0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413"/>
        <w:gridCol w:w="8369"/>
      </w:tblGrid>
      <w:tr w:rsidR="00FC0E0D" w:rsidRPr="00FC0E0D" w:rsidTr="00522D4D">
        <w:trPr>
          <w:trHeight w:val="372"/>
        </w:trPr>
        <w:tc>
          <w:tcPr>
            <w:tcW w:w="1413" w:type="dxa"/>
            <w:vAlign w:val="center"/>
          </w:tcPr>
          <w:p w:rsidR="00FC0E0D" w:rsidRPr="009C0D53" w:rsidRDefault="00FC0E0D" w:rsidP="00522D4D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FC0E0D" w:rsidRPr="00FC0E0D" w:rsidRDefault="00FC0E0D" w:rsidP="00FC0E0D">
            <w:pPr>
              <w:rPr>
                <w:b/>
                <w:lang w:val="de-DE"/>
              </w:rPr>
            </w:pPr>
            <w:r w:rsidRPr="00FC0E0D">
              <w:rPr>
                <w:b/>
                <w:lang w:val="de-DE"/>
              </w:rPr>
              <w:t>/GIB/CL_IM_DCP_PL_POST</w:t>
            </w:r>
          </w:p>
        </w:tc>
      </w:tr>
      <w:tr w:rsidR="00FC0E0D" w:rsidTr="00522D4D">
        <w:trPr>
          <w:trHeight w:val="372"/>
        </w:trPr>
        <w:tc>
          <w:tcPr>
            <w:tcW w:w="1413" w:type="dxa"/>
            <w:vAlign w:val="center"/>
          </w:tcPr>
          <w:p w:rsidR="00FC0E0D" w:rsidRPr="009C0D53" w:rsidRDefault="00FC0E0D" w:rsidP="00522D4D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FC0E0D" w:rsidRPr="009C0D53" w:rsidRDefault="00FC0E0D" w:rsidP="00522D4D">
            <w:pPr>
              <w:rPr>
                <w:b/>
              </w:rPr>
            </w:pPr>
            <w:r w:rsidRPr="00FC0E0D">
              <w:rPr>
                <w:b/>
              </w:rPr>
              <w:t>IF_EX_MD</w:t>
            </w:r>
            <w:r>
              <w:rPr>
                <w:b/>
              </w:rPr>
              <w:t>_PLDORD_POST~POST_AFTER_SAVE_MAN</w:t>
            </w:r>
          </w:p>
        </w:tc>
      </w:tr>
      <w:tr w:rsidR="00FC0E0D" w:rsidTr="00522D4D">
        <w:trPr>
          <w:trHeight w:val="2327"/>
        </w:trPr>
        <w:tc>
          <w:tcPr>
            <w:tcW w:w="9782" w:type="dxa"/>
            <w:gridSpan w:val="2"/>
          </w:tcPr>
          <w:p w:rsidR="00FC0E0D" w:rsidRPr="00875F99" w:rsidRDefault="00FC0E0D" w:rsidP="00522D4D">
            <w:pPr>
              <w:rPr>
                <w:sz w:val="18"/>
                <w:szCs w:val="18"/>
              </w:rPr>
            </w:pP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if_ex_md_pldord_post</w:t>
            </w:r>
            <w:r w:rsidRPr="00FC0E0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post_after_save_man</w:t>
            </w:r>
            <w:proofErr w:type="spellEnd"/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lw_kz_loe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xfeld</w:t>
            </w:r>
            <w:proofErr w:type="spellEnd"/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lw_kapa_vb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dcp_kapa_vb</w:t>
            </w:r>
            <w:proofErr w:type="spellEnd"/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CALL FUNCTION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'/GIB/DCP_PL_POST'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EXPORTING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im_plaf_new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im_plaf_new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im_plaf_old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im_plaf_old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im_mdpmx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im_mdpmx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im_vstat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im_vstat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im_mt61d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im_mt61d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im_cm61m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im_cm61m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im_cm61b   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im_cm61b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proofErr w:type="gramEnd"/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im_vstat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'L'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proofErr w:type="spellStart"/>
            <w:proofErr w:type="gram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lw_kz_loe</w:t>
            </w:r>
            <w:proofErr w:type="spellEnd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C0E0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'X'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proofErr w:type="gramEnd"/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*#HW5518 UBA 12.11.2015 abweichende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BAdI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-Implementierung EHP0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..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6</w:t>
            </w:r>
            <w:r w:rsidRPr="00FC0E0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CALL FUNCTION '/GIB/DCP_KAPA'  IN BACKGROUND TASK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EXPORTING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if_werks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im_plaf_new-plwrk</w:t>
            </w:r>
            <w:proofErr w:type="spellEnd"/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if_plnum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im_plaf_new-plnum</w:t>
            </w:r>
            <w:proofErr w:type="spellEnd"/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if_loekz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lw_kz_loe</w:t>
            </w:r>
            <w:proofErr w:type="spellEnd"/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EXCEPTIONS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no_kapa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 = 1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OTHERS   = 2.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IF </w:t>
            </w:r>
            <w:proofErr w:type="spell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&lt;&gt; 0.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MESSAGE ID SY-MSGID TYPE SY-MSGTY NUMBER SY-MSGNO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 WITH SY-MSGV1 SY-MSGV2 SY-MSGV3 SY-MSGV4.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ENDIF</w:t>
            </w:r>
            <w:proofErr w:type="gramEnd"/>
            <w:r w:rsidRPr="00FC0E0D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FC0E0D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*##HW5518 UBA 12.11.2015</w:t>
            </w:r>
            <w:r w:rsidRPr="00FC0E0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C0E0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FC0E0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</w:p>
        </w:tc>
      </w:tr>
      <w:tr w:rsidR="00FC0E0D" w:rsidTr="00522D4D">
        <w:tc>
          <w:tcPr>
            <w:tcW w:w="9782" w:type="dxa"/>
            <w:gridSpan w:val="2"/>
          </w:tcPr>
          <w:p w:rsidR="00FC0E0D" w:rsidRPr="00875F99" w:rsidRDefault="00FC0E0D" w:rsidP="00522D4D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FC0E0D" w:rsidRDefault="00FC0E0D" w:rsidP="006D3C48">
      <w:pPr>
        <w:tabs>
          <w:tab w:val="left" w:pos="851"/>
        </w:tabs>
        <w:ind w:left="1701" w:hanging="1701"/>
        <w:rPr>
          <w:b/>
        </w:rPr>
      </w:pPr>
    </w:p>
    <w:p w:rsidR="00FC0E0D" w:rsidRDefault="00FC0E0D" w:rsidP="006D3C48">
      <w:pPr>
        <w:tabs>
          <w:tab w:val="left" w:pos="851"/>
        </w:tabs>
        <w:ind w:left="1701" w:hanging="1701"/>
        <w:rPr>
          <w:b/>
        </w:rPr>
      </w:pPr>
    </w:p>
    <w:sectPr w:rsidR="00FC0E0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attachedTemplate r:id="rId1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0E0D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978B5"/>
    <w:rsid w:val="003B4EE8"/>
    <w:rsid w:val="003C7A45"/>
    <w:rsid w:val="003D518B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55DC9"/>
    <w:rsid w:val="00585A50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956663"/>
    <w:rsid w:val="00957561"/>
    <w:rsid w:val="00964586"/>
    <w:rsid w:val="009733ED"/>
    <w:rsid w:val="009C5657"/>
    <w:rsid w:val="00A05C76"/>
    <w:rsid w:val="00A1367C"/>
    <w:rsid w:val="00A34FCE"/>
    <w:rsid w:val="00A65A94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0E0D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50BB8C-DD7C-4810-8211-DD6F2A7E5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G.I.B\00_Vorlagen\_HWnnn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640485-ADF1-464D-BE3D-5ACB9E4E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_HWnnnn.dotx</Template>
  <TotalTime>0</TotalTime>
  <Pages>3</Pages>
  <Words>653</Words>
  <Characters>4118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ubauer</dc:creator>
  <cp:lastModifiedBy>Ulf Bauer</cp:lastModifiedBy>
  <cp:revision>1</cp:revision>
  <dcterms:created xsi:type="dcterms:W3CDTF">2015-11-12T10:27:00Z</dcterms:created>
  <dcterms:modified xsi:type="dcterms:W3CDTF">2015-11-12T10:34:00Z</dcterms:modified>
</cp:coreProperties>
</file>