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22E5" w:rsidRDefault="006422E5" w:rsidP="006422E5">
      <w:pPr>
        <w:pStyle w:val="berschrift1"/>
      </w:pPr>
      <w:r>
        <w:t xml:space="preserve">Erweiterung der Struktur /GIB/DC_RUADEF </w:t>
      </w:r>
    </w:p>
    <w:p w:rsidR="00955238" w:rsidRDefault="006422E5" w:rsidP="008C4A5C">
      <w:r>
        <w:t>Hinzufügen eines  Feldes  'EXECTCODE' TYPE FLAG.</w:t>
      </w:r>
    </w:p>
    <w:p w:rsidR="006422E5" w:rsidRDefault="006422E5" w:rsidP="008C4A5C">
      <w:r>
        <w:rPr>
          <w:noProof/>
          <w:lang w:eastAsia="de-DE"/>
        </w:rPr>
        <w:drawing>
          <wp:inline distT="0" distB="0" distL="0" distR="0">
            <wp:extent cx="5760720" cy="3240818"/>
            <wp:effectExtent l="1905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8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22E5" w:rsidRDefault="006422E5" w:rsidP="006422E5">
      <w:pPr>
        <w:pStyle w:val="berschrift1"/>
      </w:pPr>
      <w:r>
        <w:t xml:space="preserve">Erweiterung der Struktur </w:t>
      </w:r>
      <w:r w:rsidRPr="006422E5">
        <w:t>/GIB/DC_RAC_FCAT_ACT_LIST_S</w:t>
      </w:r>
    </w:p>
    <w:p w:rsidR="006422E5" w:rsidRPr="006422E5" w:rsidRDefault="006422E5" w:rsidP="006422E5">
      <w:r>
        <w:t>Hinzufügen eines  Feldes  'EXECTCODE' TYPE FLAG.</w:t>
      </w:r>
    </w:p>
    <w:p w:rsidR="006422E5" w:rsidRDefault="006422E5" w:rsidP="006422E5">
      <w:pPr>
        <w:pStyle w:val="berschrift1"/>
      </w:pPr>
      <w:r>
        <w:rPr>
          <w:b w:val="0"/>
          <w:bCs w:val="0"/>
          <w:noProof/>
          <w:lang w:eastAsia="de-DE"/>
        </w:rPr>
        <w:drawing>
          <wp:inline distT="0" distB="0" distL="0" distR="0">
            <wp:extent cx="5760720" cy="3277210"/>
            <wp:effectExtent l="19050" t="0" r="0" b="0"/>
            <wp:docPr id="13" name="Bild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77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22E5" w:rsidRDefault="006422E5" w:rsidP="008C4A5C"/>
    <w:p w:rsidR="006422E5" w:rsidRDefault="006422E5" w:rsidP="006422E5">
      <w:pPr>
        <w:pStyle w:val="berschrift1"/>
      </w:pPr>
      <w:r w:rsidRPr="006422E5">
        <w:lastRenderedPageBreak/>
        <w:t>Anpassung FUGR /GIB/DC_RAC_ACT_SE</w:t>
      </w:r>
      <w:r>
        <w:t>TTINGS</w:t>
      </w:r>
    </w:p>
    <w:p w:rsidR="006422E5" w:rsidRDefault="006422E5" w:rsidP="006422E5">
      <w:r>
        <w:t>Aufnehmen des Feldes EXECTCODE in das DYNPRO 0101 (Überschreiben des Textes)</w:t>
      </w:r>
    </w:p>
    <w:p w:rsidR="006422E5" w:rsidRDefault="006422E5" w:rsidP="006422E5">
      <w:r>
        <w:rPr>
          <w:noProof/>
          <w:lang w:eastAsia="de-DE"/>
        </w:rPr>
        <w:drawing>
          <wp:inline distT="0" distB="0" distL="0" distR="0">
            <wp:extent cx="5760720" cy="2250959"/>
            <wp:effectExtent l="19050" t="0" r="0" b="0"/>
            <wp:docPr id="16" name="Bild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2509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22E5" w:rsidRDefault="006422E5" w:rsidP="006422E5"/>
    <w:p w:rsidR="006422E5" w:rsidRDefault="006422E5">
      <w:pPr>
        <w:spacing w:after="200" w:line="276" w:lineRule="auto"/>
        <w:rPr>
          <w:rFonts w:ascii="Arial" w:eastAsiaTheme="majorEastAsia" w:hAnsi="Arial" w:cstheme="majorBidi"/>
          <w:b/>
          <w:bCs/>
          <w:color w:val="365F91" w:themeColor="accent1" w:themeShade="BF"/>
          <w:sz w:val="32"/>
          <w:szCs w:val="28"/>
        </w:rPr>
      </w:pPr>
      <w:r>
        <w:br w:type="page"/>
      </w:r>
    </w:p>
    <w:p w:rsidR="006422E5" w:rsidRDefault="006422E5" w:rsidP="006422E5">
      <w:pPr>
        <w:pStyle w:val="berschrift1"/>
      </w:pPr>
      <w:r>
        <w:lastRenderedPageBreak/>
        <w:t>Anpassung Klasse /GIB/CL_DC_RAC</w:t>
      </w:r>
    </w:p>
    <w:p w:rsidR="006422E5" w:rsidRDefault="006422E5" w:rsidP="006422E5">
      <w:r>
        <w:t xml:space="preserve">Erweitern der Parameter des Ereignisses </w:t>
      </w:r>
      <w:r w:rsidRPr="006422E5">
        <w:t>DBL_CLK_ACTIVITY</w:t>
      </w:r>
      <w:r>
        <w:t xml:space="preserve"> um einen Parameter </w:t>
      </w:r>
    </w:p>
    <w:p w:rsidR="006422E5" w:rsidRDefault="006422E5" w:rsidP="006422E5">
      <w:r>
        <w:t>EF_EXECTCODE TYPE FLAG</w:t>
      </w:r>
    </w:p>
    <w:p w:rsidR="006422E5" w:rsidRDefault="006422E5" w:rsidP="006422E5">
      <w:r>
        <w:rPr>
          <w:noProof/>
          <w:lang w:eastAsia="de-DE"/>
        </w:rPr>
        <w:drawing>
          <wp:inline distT="0" distB="0" distL="0" distR="0">
            <wp:extent cx="5760720" cy="3167306"/>
            <wp:effectExtent l="19050" t="0" r="0" b="0"/>
            <wp:docPr id="7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1673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22E5" w:rsidRDefault="006422E5" w:rsidP="006422E5">
      <w:r>
        <w:t>Erweitern der Signatur der Methode RAISE_DBL_CLKACTIVITY um einen Importparameter</w:t>
      </w:r>
    </w:p>
    <w:p w:rsidR="006422E5" w:rsidRDefault="006422E5" w:rsidP="006422E5">
      <w:r>
        <w:t>IF_EXECTCODE TYPE FLAG</w:t>
      </w:r>
    </w:p>
    <w:p w:rsidR="006422E5" w:rsidRDefault="006422E5" w:rsidP="006422E5">
      <w:r>
        <w:rPr>
          <w:noProof/>
          <w:lang w:eastAsia="de-DE"/>
        </w:rPr>
        <w:drawing>
          <wp:inline distT="0" distB="0" distL="0" distR="0">
            <wp:extent cx="5760720" cy="2608293"/>
            <wp:effectExtent l="19050" t="0" r="0" b="0"/>
            <wp:docPr id="10" name="Bild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082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22E5" w:rsidRDefault="006422E5">
      <w:pPr>
        <w:spacing w:after="200" w:line="276" w:lineRule="auto"/>
      </w:pPr>
      <w:r>
        <w:br w:type="page"/>
      </w:r>
    </w:p>
    <w:p w:rsidR="006422E5" w:rsidRDefault="006422E5" w:rsidP="006422E5">
      <w:pPr>
        <w:pStyle w:val="berschrift3"/>
      </w:pPr>
      <w:r>
        <w:lastRenderedPageBreak/>
        <w:t>Anpassung im Quellcode der Methode RAISE_DBL_CLKACTIVITY:</w:t>
      </w:r>
    </w:p>
    <w:p w:rsidR="006422E5" w:rsidRPr="006422E5" w:rsidRDefault="006422E5" w:rsidP="006422E5">
      <w:pPr>
        <w:spacing w:line="240" w:lineRule="auto"/>
        <w:rPr>
          <w:lang w:val="en-US"/>
        </w:rPr>
      </w:pPr>
      <w:r w:rsidRPr="006422E5">
        <w:rPr>
          <w:rStyle w:val="l0s521"/>
          <w:lang w:val="en-US"/>
        </w:rPr>
        <w:t>METHOD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raise_dbl_clk_</w:t>
      </w:r>
      <w:proofErr w:type="gram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activity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6422E5">
        <w:rPr>
          <w:rStyle w:val="l0s551"/>
          <w:lang w:val="en-US"/>
        </w:rPr>
        <w:t>.</w:t>
      </w:r>
      <w:proofErr w:type="gram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6422E5">
        <w:rPr>
          <w:rStyle w:val="l0s521"/>
          <w:lang w:val="en-US"/>
        </w:rPr>
        <w:t>RAISE EVENT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dbl_clk_activity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6422E5">
        <w:rPr>
          <w:rStyle w:val="l0s521"/>
          <w:lang w:val="en-US"/>
        </w:rPr>
        <w:t>EXPORTING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ef_sender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if_sender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ef_modul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if_modul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ef_rolid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if_rolid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ef_actid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if_actid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ef_selvar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if_selvar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ef_layout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if_layout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ef_execim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if_execim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ef_tcode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if_tcode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*# HW 3892, FGR, 29.04.2014 Screen-Layout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ef_screen_layout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if_screen_layout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*## HW 3892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*{   REPLACE        M06K900264                                        1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*\      </w:t>
      </w:r>
      <w:proofErr w:type="spellStart"/>
      <w:r w:rsidRPr="006422E5">
        <w:rPr>
          <w:rStyle w:val="l0s311"/>
          <w:lang w:val="en-US"/>
        </w:rPr>
        <w:t>ef_line</w:t>
      </w:r>
      <w:proofErr w:type="spellEnd"/>
      <w:r w:rsidRPr="006422E5">
        <w:rPr>
          <w:rStyle w:val="l0s311"/>
          <w:lang w:val="en-US"/>
        </w:rPr>
        <w:t>          = </w:t>
      </w:r>
      <w:proofErr w:type="spellStart"/>
      <w:r w:rsidRPr="006422E5">
        <w:rPr>
          <w:rStyle w:val="l0s311"/>
          <w:lang w:val="en-US"/>
        </w:rPr>
        <w:t>is_line</w:t>
      </w:r>
      <w:proofErr w:type="spellEnd"/>
      <w:r w:rsidRPr="006422E5">
        <w:rPr>
          <w:rStyle w:val="l0s311"/>
          <w:lang w:val="en-US"/>
        </w:rPr>
        <w:t>.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*#HW4336 UBA 07.10.2014   CALL TRANSACTION </w:t>
      </w:r>
      <w:proofErr w:type="spellStart"/>
      <w:r w:rsidRPr="006422E5">
        <w:rPr>
          <w:rStyle w:val="l0s311"/>
          <w:lang w:val="en-US"/>
        </w:rPr>
        <w:t>erzwingen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ef_line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is_line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ef_exectcode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if_exectcode</w:t>
      </w:r>
      <w:proofErr w:type="spellEnd"/>
      <w:r w:rsidRPr="006422E5">
        <w:rPr>
          <w:rStyle w:val="l0s551"/>
          <w:lang w:val="en-US"/>
        </w:rPr>
        <w:t>.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proofErr w:type="gramStart"/>
      <w:r w:rsidRPr="006422E5">
        <w:rPr>
          <w:rStyle w:val="l0s311"/>
          <w:lang w:val="en-US"/>
        </w:rPr>
        <w:t>*##HW4336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*}   REPLACE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521"/>
          <w:lang w:val="en-US"/>
        </w:rPr>
        <w:t>ENDMETHOD</w:t>
      </w:r>
      <w:r w:rsidRPr="006422E5">
        <w:rPr>
          <w:rStyle w:val="l0s551"/>
          <w:lang w:val="en-US"/>
        </w:rPr>
        <w:t>.</w:t>
      </w:r>
      <w:proofErr w:type="gramEnd"/>
    </w:p>
    <w:p w:rsidR="006422E5" w:rsidRDefault="006422E5" w:rsidP="006422E5">
      <w:pPr>
        <w:pStyle w:val="berschrift1"/>
      </w:pPr>
      <w:r w:rsidRPr="006422E5">
        <w:t>Anpassung FUGR /GIB/DC_R</w:t>
      </w:r>
      <w:r>
        <w:t>AC_ACT_LIST</w:t>
      </w:r>
    </w:p>
    <w:p w:rsidR="006422E5" w:rsidRDefault="006422E5" w:rsidP="006422E5">
      <w:pPr>
        <w:pStyle w:val="berschrift3"/>
        <w:rPr>
          <w:lang w:val="en-US"/>
        </w:rPr>
      </w:pPr>
      <w:r w:rsidRPr="006422E5">
        <w:rPr>
          <w:lang w:val="en-US"/>
        </w:rPr>
        <w:t>Include /GIB/LDC_RAC_ACT_LISTF02</w:t>
      </w:r>
    </w:p>
    <w:p w:rsidR="006422E5" w:rsidRDefault="006422E5" w:rsidP="006422E5">
      <w:pPr>
        <w:pStyle w:val="berschrift3"/>
        <w:rPr>
          <w:lang w:val="en-US"/>
        </w:rPr>
      </w:pPr>
      <w:r>
        <w:rPr>
          <w:lang w:val="en-US"/>
        </w:rPr>
        <w:t>FORM CUST_DOUBLE_CLICK</w:t>
      </w:r>
    </w:p>
    <w:p w:rsidR="006422E5" w:rsidRPr="006422E5" w:rsidRDefault="006422E5" w:rsidP="006422E5">
      <w:pPr>
        <w:spacing w:line="240" w:lineRule="auto"/>
        <w:rPr>
          <w:lang w:val="en-US"/>
        </w:rPr>
      </w:pP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6422E5">
        <w:rPr>
          <w:rStyle w:val="l0s521"/>
          <w:lang w:val="en-US"/>
        </w:rPr>
        <w:t>IF 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gf_f4_call </w:t>
      </w:r>
      <w:r w:rsidRPr="006422E5">
        <w:rPr>
          <w:rStyle w:val="l0s551"/>
          <w:lang w:val="en-US"/>
        </w:rPr>
        <w:t>= </w:t>
      </w:r>
      <w:r w:rsidRPr="006422E5">
        <w:rPr>
          <w:rStyle w:val="l0s331"/>
          <w:lang w:val="en-US"/>
        </w:rPr>
        <w:t>'X'</w:t>
      </w:r>
      <w:r w:rsidRPr="006422E5">
        <w:rPr>
          <w:rStyle w:val="l0s551"/>
          <w:lang w:val="en-US"/>
        </w:rPr>
        <w:t>.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gramStart"/>
      <w:r w:rsidRPr="006422E5">
        <w:rPr>
          <w:rStyle w:val="l0s521"/>
          <w:lang w:val="en-US"/>
        </w:rPr>
        <w:t>MOVE-CORRESPONDING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cw_tree_tab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6422E5">
        <w:rPr>
          <w:rStyle w:val="l0s521"/>
          <w:lang w:val="en-US"/>
        </w:rPr>
        <w:t>TO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gs_ruasort</w:t>
      </w:r>
      <w:proofErr w:type="spellEnd"/>
      <w:r w:rsidRPr="006422E5">
        <w:rPr>
          <w:rStyle w:val="l0s551"/>
          <w:lang w:val="en-US"/>
        </w:rPr>
        <w:t>.</w:t>
      </w:r>
      <w:proofErr w:type="gram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gramStart"/>
      <w:r w:rsidRPr="006422E5">
        <w:rPr>
          <w:rStyle w:val="l0s521"/>
          <w:lang w:val="en-US"/>
        </w:rPr>
        <w:t>SET SCREEN </w:t>
      </w:r>
      <w:r w:rsidRPr="006422E5">
        <w:rPr>
          <w:rStyle w:val="l0s321"/>
          <w:lang w:val="en-US"/>
        </w:rPr>
        <w:t>0</w:t>
      </w:r>
      <w:r w:rsidRPr="006422E5">
        <w:rPr>
          <w:rStyle w:val="l0s551"/>
          <w:lang w:val="en-US"/>
        </w:rPr>
        <w:t>.</w:t>
      </w:r>
      <w:proofErr w:type="gram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6422E5">
        <w:rPr>
          <w:rStyle w:val="l0s521"/>
          <w:lang w:val="en-US"/>
        </w:rPr>
        <w:t>LEAVE SCREEN</w:t>
      </w:r>
      <w:r w:rsidRPr="006422E5">
        <w:rPr>
          <w:rStyle w:val="l0s551"/>
          <w:lang w:val="en-US"/>
        </w:rPr>
        <w:t>.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gramStart"/>
      <w:r w:rsidRPr="006422E5">
        <w:rPr>
          <w:rStyle w:val="l0s521"/>
          <w:lang w:val="en-US"/>
        </w:rPr>
        <w:t>ELSE</w:t>
      </w:r>
      <w:r w:rsidRPr="006422E5">
        <w:rPr>
          <w:rStyle w:val="l0s551"/>
          <w:lang w:val="en-US"/>
        </w:rPr>
        <w:t>.</w:t>
      </w:r>
      <w:proofErr w:type="gram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6422E5">
        <w:rPr>
          <w:rStyle w:val="l0s521"/>
          <w:lang w:val="en-US"/>
        </w:rPr>
        <w:t>CALL METHOD 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cl_dc_rac</w:t>
      </w:r>
      <w:proofErr w:type="spellEnd"/>
      <w:r w:rsidRPr="006422E5">
        <w:rPr>
          <w:rStyle w:val="l0s701"/>
          <w:lang w:val="en-US"/>
        </w:rPr>
        <w:t>=&gt;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raise_dbl_clk_activity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r w:rsidRPr="006422E5">
        <w:rPr>
          <w:rStyle w:val="l0s521"/>
          <w:lang w:val="en-US"/>
        </w:rPr>
        <w:t>EXPORTING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if_sender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</w:t>
      </w:r>
      <w:r w:rsidRPr="006422E5">
        <w:rPr>
          <w:rStyle w:val="l0s551"/>
          <w:lang w:val="en-US"/>
        </w:rPr>
        <w:t>= </w:t>
      </w:r>
      <w:r w:rsidRPr="006422E5">
        <w:rPr>
          <w:rStyle w:val="l0s331"/>
          <w:lang w:val="en-US"/>
        </w:rPr>
        <w:t>'ACT_TREE'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if_modul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 </w:t>
      </w:r>
      <w:r w:rsidRPr="006422E5">
        <w:rPr>
          <w:rStyle w:val="l0s551"/>
          <w:lang w:val="en-US"/>
        </w:rPr>
        <w:t>= </w:t>
      </w:r>
      <w:r w:rsidRPr="006422E5">
        <w:rPr>
          <w:rStyle w:val="l0s331"/>
          <w:lang w:val="en-US"/>
        </w:rPr>
        <w:t>'DCO'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if_rolid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cw_tree_tab</w:t>
      </w:r>
      <w:r w:rsidRPr="006422E5">
        <w:rPr>
          <w:rStyle w:val="l0s701"/>
          <w:lang w:val="en-US"/>
        </w:rPr>
        <w:t>-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rolid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if_actid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cw_tree_tab</w:t>
      </w:r>
      <w:r w:rsidRPr="006422E5">
        <w:rPr>
          <w:rStyle w:val="l0s701"/>
          <w:lang w:val="en-US"/>
        </w:rPr>
        <w:t>-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actid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if_selvar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cw_tree_tab</w:t>
      </w:r>
      <w:r w:rsidRPr="006422E5">
        <w:rPr>
          <w:rStyle w:val="l0s701"/>
          <w:lang w:val="en-US"/>
        </w:rPr>
        <w:t>-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selvar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if_layout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cw_tree_tab</w:t>
      </w:r>
      <w:proofErr w:type="spellEnd"/>
      <w:r w:rsidRPr="006422E5">
        <w:rPr>
          <w:rStyle w:val="l0s701"/>
          <w:lang w:val="en-US"/>
        </w:rPr>
        <w:t>-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layout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if_execim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cw_tree_tab</w:t>
      </w:r>
      <w:r w:rsidRPr="006422E5">
        <w:rPr>
          <w:rStyle w:val="l0s701"/>
          <w:lang w:val="en-US"/>
        </w:rPr>
        <w:t>-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execim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if_tcode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cw_tree_tab</w:t>
      </w:r>
      <w:r w:rsidRPr="006422E5">
        <w:rPr>
          <w:rStyle w:val="l0s701"/>
          <w:lang w:val="en-US"/>
        </w:rPr>
        <w:t>-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tcode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*{   REPLACE        M06K900263                                        1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*\*# HW 3892, FGR, 29.04.2014 Screen-Layout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*\            </w:t>
      </w:r>
      <w:proofErr w:type="spellStart"/>
      <w:r w:rsidRPr="006422E5">
        <w:rPr>
          <w:rStyle w:val="l0s311"/>
          <w:lang w:val="en-US"/>
        </w:rPr>
        <w:t>if_screen_layout</w:t>
      </w:r>
      <w:proofErr w:type="spellEnd"/>
      <w:r w:rsidRPr="006422E5">
        <w:rPr>
          <w:rStyle w:val="l0s311"/>
          <w:lang w:val="en-US"/>
        </w:rPr>
        <w:t> = </w:t>
      </w:r>
      <w:proofErr w:type="spellStart"/>
      <w:r w:rsidRPr="006422E5">
        <w:rPr>
          <w:rStyle w:val="l0s311"/>
          <w:lang w:val="en-US"/>
        </w:rPr>
        <w:t>cw_tree_tab-screen_layout</w:t>
      </w:r>
      <w:proofErr w:type="spellEnd"/>
      <w:r w:rsidRPr="006422E5">
        <w:rPr>
          <w:rStyle w:val="l0s311"/>
          <w:lang w:val="en-US"/>
        </w:rPr>
        <w:t>.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*\*## HW 3892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*#HW4336 UBA 07.10.2014 11:05:39   CALL TRANSACTION </w:t>
      </w:r>
      <w:proofErr w:type="spellStart"/>
      <w:r w:rsidRPr="006422E5">
        <w:rPr>
          <w:rStyle w:val="l0s311"/>
          <w:lang w:val="en-US"/>
        </w:rPr>
        <w:t>erzwingen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if_screen_layout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cw_tree_tab</w:t>
      </w:r>
      <w:r w:rsidRPr="006422E5">
        <w:rPr>
          <w:rStyle w:val="l0s701"/>
          <w:lang w:val="en-US"/>
        </w:rPr>
        <w:t>-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screen_layout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if_exectcode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cw_tree_tab</w:t>
      </w:r>
      <w:r w:rsidRPr="006422E5">
        <w:rPr>
          <w:rStyle w:val="l0s701"/>
          <w:lang w:val="en-US"/>
        </w:rPr>
        <w:t>-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exectcode</w:t>
      </w:r>
      <w:proofErr w:type="spellEnd"/>
      <w:r w:rsidRPr="006422E5">
        <w:rPr>
          <w:rStyle w:val="l0s551"/>
          <w:lang w:val="en-US"/>
        </w:rPr>
        <w:t>.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>
        <w:rPr>
          <w:rStyle w:val="l0s311"/>
        </w:rPr>
        <w:t>*##HW4336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*}   REPLACE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</w:t>
      </w:r>
      <w:r>
        <w:rPr>
          <w:rStyle w:val="l0s521"/>
        </w:rPr>
        <w:t>ENDIF</w:t>
      </w:r>
      <w:r>
        <w:rPr>
          <w:rStyle w:val="l0s551"/>
        </w:rPr>
        <w:t>.</w:t>
      </w:r>
    </w:p>
    <w:p w:rsidR="006422E5" w:rsidRPr="006422E5" w:rsidRDefault="006422E5" w:rsidP="006422E5">
      <w:pPr>
        <w:pStyle w:val="berschrift1"/>
        <w:rPr>
          <w:lang w:val="en-US"/>
        </w:rPr>
      </w:pPr>
      <w:proofErr w:type="spellStart"/>
      <w:r w:rsidRPr="006422E5">
        <w:rPr>
          <w:lang w:val="en-US"/>
        </w:rPr>
        <w:lastRenderedPageBreak/>
        <w:t>Anpassung</w:t>
      </w:r>
      <w:proofErr w:type="spellEnd"/>
      <w:r w:rsidRPr="006422E5">
        <w:rPr>
          <w:lang w:val="en-US"/>
        </w:rPr>
        <w:t xml:space="preserve"> Report /GIB/DC_RAC_START</w:t>
      </w:r>
    </w:p>
    <w:p w:rsidR="006422E5" w:rsidRDefault="006422E5" w:rsidP="006422E5">
      <w:pPr>
        <w:pStyle w:val="berschrift3"/>
        <w:rPr>
          <w:lang w:val="en-US"/>
        </w:rPr>
      </w:pPr>
      <w:r w:rsidRPr="006422E5">
        <w:rPr>
          <w:lang w:val="en-US"/>
        </w:rPr>
        <w:t>Include /GIB/DC_RAC_START</w:t>
      </w:r>
      <w:r>
        <w:rPr>
          <w:lang w:val="en-US"/>
        </w:rPr>
        <w:t>_C01</w:t>
      </w:r>
    </w:p>
    <w:p w:rsidR="006422E5" w:rsidRDefault="006422E5" w:rsidP="008C4A5C">
      <w:pPr>
        <w:rPr>
          <w:lang w:val="en-US"/>
        </w:rPr>
      </w:pPr>
      <w:proofErr w:type="gramStart"/>
      <w:r w:rsidRPr="006422E5">
        <w:rPr>
          <w:rStyle w:val="l0s521"/>
          <w:lang w:val="en-US"/>
        </w:rPr>
        <w:t>CLASS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lcl_act_list_event_receiver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6422E5">
        <w:rPr>
          <w:rStyle w:val="l0s521"/>
          <w:lang w:val="en-US"/>
        </w:rPr>
        <w:t>DEFINITION</w:t>
      </w:r>
      <w:r w:rsidRPr="006422E5">
        <w:rPr>
          <w:rStyle w:val="l0s551"/>
          <w:lang w:val="en-US"/>
        </w:rPr>
        <w:t>.</w:t>
      </w:r>
      <w:proofErr w:type="gram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</w:t>
      </w:r>
      <w:proofErr w:type="gramStart"/>
      <w:r w:rsidRPr="006422E5">
        <w:rPr>
          <w:rStyle w:val="l0s521"/>
          <w:lang w:val="en-US"/>
        </w:rPr>
        <w:t>PUBLIC SECTION</w:t>
      </w:r>
      <w:r w:rsidRPr="006422E5">
        <w:rPr>
          <w:rStyle w:val="l0s551"/>
          <w:lang w:val="en-US"/>
        </w:rPr>
        <w:t>.</w:t>
      </w:r>
      <w:proofErr w:type="gram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proofErr w:type="gramStart"/>
      <w:r w:rsidRPr="006422E5">
        <w:rPr>
          <w:rStyle w:val="l0s311"/>
          <w:lang w:val="en-US"/>
        </w:rPr>
        <w:t>*#---------------------------------------------------------------------*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*# Double click on activity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6422E5">
        <w:rPr>
          <w:rStyle w:val="l0s521"/>
          <w:lang w:val="en-US"/>
        </w:rPr>
        <w:t>METHODS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handle_dbl_clk_activity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6422E5">
        <w:rPr>
          <w:rStyle w:val="l0s521"/>
          <w:lang w:val="en-US"/>
        </w:rPr>
        <w:t>FOR EVENT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dbl_clk_activity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6422E5">
        <w:rPr>
          <w:rStyle w:val="l0s521"/>
          <w:lang w:val="en-US"/>
        </w:rPr>
        <w:t>OF 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cl_dc_rac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*{   REPLACE        M06K900263                                        1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*\            IMPORTING </w:t>
      </w:r>
      <w:proofErr w:type="spellStart"/>
      <w:r w:rsidRPr="006422E5">
        <w:rPr>
          <w:rStyle w:val="l0s311"/>
          <w:lang w:val="en-US"/>
        </w:rPr>
        <w:t>ef_sender</w:t>
      </w:r>
      <w:proofErr w:type="spellEnd"/>
      <w:r w:rsidRPr="006422E5">
        <w:rPr>
          <w:rStyle w:val="l0s311"/>
          <w:lang w:val="en-US"/>
        </w:rPr>
        <w:t> </w:t>
      </w:r>
      <w:proofErr w:type="spellStart"/>
      <w:r w:rsidRPr="006422E5">
        <w:rPr>
          <w:rStyle w:val="l0s311"/>
          <w:lang w:val="en-US"/>
        </w:rPr>
        <w:t>ef_modul</w:t>
      </w:r>
      <w:proofErr w:type="spellEnd"/>
      <w:r w:rsidRPr="006422E5">
        <w:rPr>
          <w:rStyle w:val="l0s311"/>
          <w:lang w:val="en-US"/>
        </w:rPr>
        <w:t> </w:t>
      </w:r>
      <w:proofErr w:type="spellStart"/>
      <w:r w:rsidRPr="006422E5">
        <w:rPr>
          <w:rStyle w:val="l0s311"/>
          <w:lang w:val="en-US"/>
        </w:rPr>
        <w:t>ef_rolid</w:t>
      </w:r>
      <w:proofErr w:type="spellEnd"/>
      <w:r w:rsidRPr="006422E5">
        <w:rPr>
          <w:rStyle w:val="l0s311"/>
          <w:lang w:val="en-US"/>
        </w:rPr>
        <w:t> </w:t>
      </w:r>
      <w:proofErr w:type="spellStart"/>
      <w:r w:rsidRPr="006422E5">
        <w:rPr>
          <w:rStyle w:val="l0s311"/>
          <w:lang w:val="en-US"/>
        </w:rPr>
        <w:t>ef_actid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*\                      ef_selvar ef_layout ef_execim ef_tcode ef_screen_layout.</w:t>
      </w:r>
      <w:proofErr w:type="gram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proofErr w:type="gramStart"/>
      <w:r w:rsidRPr="006422E5">
        <w:rPr>
          <w:rStyle w:val="l0s311"/>
          <w:lang w:val="en-US"/>
        </w:rPr>
        <w:t>*#HW4336 UBA 07.10.2014   Start </w:t>
      </w:r>
      <w:proofErr w:type="spellStart"/>
      <w:r w:rsidRPr="006422E5">
        <w:rPr>
          <w:rStyle w:val="l0s311"/>
          <w:lang w:val="en-US"/>
        </w:rPr>
        <w:t>über</w:t>
      </w:r>
      <w:proofErr w:type="spellEnd"/>
      <w:r w:rsidRPr="006422E5">
        <w:rPr>
          <w:rStyle w:val="l0s311"/>
          <w:lang w:val="en-US"/>
        </w:rPr>
        <w:t> CALL TRANSACTION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r w:rsidRPr="006422E5">
        <w:rPr>
          <w:rStyle w:val="l0s521"/>
          <w:lang w:val="en-US"/>
        </w:rPr>
        <w:t>IMPORTING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ef_sender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ef_modul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ef_rolid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ef_actid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ef_selvar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ef_layout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ef_execim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ef_tcode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ef_screen_layout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ef_exectcode</w:t>
      </w:r>
      <w:proofErr w:type="spellEnd"/>
      <w:r w:rsidRPr="006422E5">
        <w:rPr>
          <w:rStyle w:val="l0s551"/>
          <w:lang w:val="en-US"/>
        </w:rPr>
        <w:t>.</w:t>
      </w:r>
      <w:proofErr w:type="gram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*##HW4336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*}   REPLACE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</w:p>
    <w:p w:rsidR="006422E5" w:rsidRDefault="006422E5">
      <w:pPr>
        <w:spacing w:after="200" w:line="276" w:lineRule="auto"/>
        <w:rPr>
          <w:lang w:val="en-US"/>
        </w:rPr>
      </w:pPr>
      <w:r>
        <w:rPr>
          <w:lang w:val="en-US"/>
        </w:rPr>
        <w:br w:type="page"/>
      </w:r>
    </w:p>
    <w:p w:rsidR="006422E5" w:rsidRDefault="006422E5" w:rsidP="008C4A5C">
      <w:pPr>
        <w:rPr>
          <w:lang w:val="en-US"/>
        </w:rPr>
      </w:pPr>
      <w:r w:rsidRPr="006422E5">
        <w:rPr>
          <w:rStyle w:val="l0s311"/>
          <w:lang w:val="en-US"/>
        </w:rPr>
        <w:lastRenderedPageBreak/>
        <w:t>*#selection screen parameters are not visible in class method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ls_activity</w:t>
      </w:r>
      <w:r w:rsidRPr="006422E5">
        <w:rPr>
          <w:rStyle w:val="l0s701"/>
          <w:lang w:val="en-US"/>
        </w:rPr>
        <w:t>-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rolid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ef_rolid</w:t>
      </w:r>
      <w:proofErr w:type="spellEnd"/>
      <w:r w:rsidRPr="006422E5">
        <w:rPr>
          <w:rStyle w:val="l0s551"/>
          <w:lang w:val="en-US"/>
        </w:rPr>
        <w:t>.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proofErr w:type="gram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ls_activity</w:t>
      </w:r>
      <w:r w:rsidRPr="006422E5">
        <w:rPr>
          <w:rStyle w:val="l0s701"/>
          <w:lang w:val="en-US"/>
        </w:rPr>
        <w:t>-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actid</w:t>
      </w:r>
      <w:proofErr w:type="spellEnd"/>
      <w:proofErr w:type="gram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ef_actid</w:t>
      </w:r>
      <w:proofErr w:type="spellEnd"/>
      <w:r w:rsidRPr="006422E5">
        <w:rPr>
          <w:rStyle w:val="l0s551"/>
          <w:lang w:val="en-US"/>
        </w:rPr>
        <w:t>.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proofErr w:type="gram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ls_activity</w:t>
      </w:r>
      <w:r w:rsidRPr="006422E5">
        <w:rPr>
          <w:rStyle w:val="l0s701"/>
          <w:lang w:val="en-US"/>
        </w:rPr>
        <w:t>-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execim</w:t>
      </w:r>
      <w:proofErr w:type="spellEnd"/>
      <w:proofErr w:type="gram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ef_execim</w:t>
      </w:r>
      <w:proofErr w:type="spellEnd"/>
      <w:r w:rsidRPr="006422E5">
        <w:rPr>
          <w:rStyle w:val="l0s551"/>
          <w:lang w:val="en-US"/>
        </w:rPr>
        <w:t>.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proofErr w:type="gram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ls_activity</w:t>
      </w:r>
      <w:r w:rsidRPr="006422E5">
        <w:rPr>
          <w:rStyle w:val="l0s701"/>
          <w:lang w:val="en-US"/>
        </w:rPr>
        <w:t>-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tcode</w:t>
      </w:r>
      <w:proofErr w:type="spellEnd"/>
      <w:proofErr w:type="gram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ef_tcode</w:t>
      </w:r>
      <w:proofErr w:type="spellEnd"/>
      <w:r w:rsidRPr="006422E5">
        <w:rPr>
          <w:rStyle w:val="l0s551"/>
          <w:lang w:val="en-US"/>
        </w:rPr>
        <w:t>.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proofErr w:type="gram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ls_activity</w:t>
      </w:r>
      <w:r w:rsidRPr="006422E5">
        <w:rPr>
          <w:rStyle w:val="l0s701"/>
          <w:lang w:val="en-US"/>
        </w:rPr>
        <w:t>-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selvar</w:t>
      </w:r>
      <w:proofErr w:type="spellEnd"/>
      <w:proofErr w:type="gram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ef_selvar</w:t>
      </w:r>
      <w:proofErr w:type="spellEnd"/>
      <w:r w:rsidRPr="006422E5">
        <w:rPr>
          <w:rStyle w:val="l0s551"/>
          <w:lang w:val="en-US"/>
        </w:rPr>
        <w:t>.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proofErr w:type="gram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ls_activity</w:t>
      </w:r>
      <w:proofErr w:type="spellEnd"/>
      <w:r w:rsidRPr="006422E5">
        <w:rPr>
          <w:rStyle w:val="l0s701"/>
          <w:lang w:val="en-US"/>
        </w:rPr>
        <w:t>-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layout</w:t>
      </w:r>
      <w:proofErr w:type="gram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ef_layout</w:t>
      </w:r>
      <w:proofErr w:type="spellEnd"/>
      <w:r w:rsidRPr="006422E5">
        <w:rPr>
          <w:rStyle w:val="l0s551"/>
          <w:lang w:val="en-US"/>
        </w:rPr>
        <w:t>.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*# HW 3892, FGR, 29.04.2014 Screen-Layout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ls_activity</w:t>
      </w:r>
      <w:r w:rsidRPr="006422E5">
        <w:rPr>
          <w:rStyle w:val="l0s701"/>
          <w:lang w:val="en-US"/>
        </w:rPr>
        <w:t>-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screen_layout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6422E5">
        <w:rPr>
          <w:rStyle w:val="l0s551"/>
          <w:lang w:val="en-US"/>
        </w:rPr>
        <w:t>=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ef_screen_layout</w:t>
      </w:r>
      <w:proofErr w:type="spellEnd"/>
      <w:r w:rsidRPr="006422E5">
        <w:rPr>
          <w:rStyle w:val="l0s551"/>
          <w:lang w:val="en-US"/>
        </w:rPr>
        <w:t>.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*## HW 3892*#---------------------------------*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*# decide between submit/ call transaction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*{   REPLACE        M06K900263                                        2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*\    IF </w:t>
      </w:r>
      <w:proofErr w:type="spellStart"/>
      <w:r w:rsidRPr="006422E5">
        <w:rPr>
          <w:rStyle w:val="l0s311"/>
          <w:lang w:val="en-US"/>
        </w:rPr>
        <w:t>lf_report</w:t>
      </w:r>
      <w:proofErr w:type="spellEnd"/>
      <w:r w:rsidRPr="006422E5">
        <w:rPr>
          <w:rStyle w:val="l0s311"/>
          <w:lang w:val="en-US"/>
        </w:rPr>
        <w:t> EQ 'X'.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proofErr w:type="gramStart"/>
      <w:r w:rsidRPr="006422E5">
        <w:rPr>
          <w:rStyle w:val="l0s311"/>
          <w:lang w:val="en-US"/>
        </w:rPr>
        <w:t>*#HW4336 UBA 07.10.2014   Start </w:t>
      </w:r>
      <w:proofErr w:type="spellStart"/>
      <w:r w:rsidRPr="006422E5">
        <w:rPr>
          <w:rStyle w:val="l0s311"/>
          <w:lang w:val="en-US"/>
        </w:rPr>
        <w:t>über</w:t>
      </w:r>
      <w:proofErr w:type="spellEnd"/>
      <w:r w:rsidRPr="006422E5">
        <w:rPr>
          <w:rStyle w:val="l0s311"/>
          <w:lang w:val="en-US"/>
        </w:rPr>
        <w:t> CALL TRANSACTION </w:t>
      </w:r>
      <w:proofErr w:type="spellStart"/>
      <w:r w:rsidRPr="006422E5">
        <w:rPr>
          <w:rStyle w:val="l0s311"/>
          <w:lang w:val="en-US"/>
        </w:rPr>
        <w:t>erzwingen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6422E5">
        <w:rPr>
          <w:rStyle w:val="l0s521"/>
          <w:lang w:val="en-US"/>
        </w:rPr>
        <w:t>IF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lf_report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6422E5">
        <w:rPr>
          <w:rStyle w:val="l0s521"/>
          <w:lang w:val="en-US"/>
        </w:rPr>
        <w:t>EQ </w:t>
      </w:r>
      <w:r w:rsidRPr="006422E5">
        <w:rPr>
          <w:rStyle w:val="l0s331"/>
          <w:lang w:val="en-US"/>
        </w:rPr>
        <w:t>'X' </w:t>
      </w:r>
      <w:r w:rsidRPr="006422E5">
        <w:rPr>
          <w:rStyle w:val="l0s521"/>
          <w:lang w:val="en-US"/>
        </w:rPr>
        <w:t>and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ef_exectcode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6422E5">
        <w:rPr>
          <w:rStyle w:val="l0s521"/>
          <w:lang w:val="en-US"/>
        </w:rPr>
        <w:t>is INITIAL</w:t>
      </w:r>
      <w:r w:rsidRPr="006422E5">
        <w:rPr>
          <w:rStyle w:val="l0s551"/>
          <w:lang w:val="en-US"/>
        </w:rPr>
        <w:t>.</w:t>
      </w:r>
      <w:proofErr w:type="gram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*##HW4336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6422E5">
        <w:rPr>
          <w:rStyle w:val="l0s311"/>
          <w:lang w:val="en-US"/>
        </w:rPr>
        <w:t>*}   REPLACE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6422E5">
        <w:rPr>
          <w:rStyle w:val="l0s521"/>
          <w:lang w:val="en-US"/>
        </w:rPr>
        <w:t>PERFORM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own_call_report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6422E5">
        <w:rPr>
          <w:rStyle w:val="l0s521"/>
          <w:lang w:val="en-US"/>
        </w:rPr>
        <w:t>USING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ls_activity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lw_tstc</w:t>
      </w:r>
      <w:r w:rsidRPr="006422E5">
        <w:rPr>
          <w:rStyle w:val="l0s701"/>
          <w:lang w:val="en-US"/>
        </w:rPr>
        <w:t>-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pgmna</w:t>
      </w:r>
      <w:proofErr w:type="spellEnd"/>
      <w:r w:rsidRPr="006422E5">
        <w:rPr>
          <w:rStyle w:val="l0s551"/>
          <w:lang w:val="en-US"/>
        </w:rPr>
        <w:t>.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gramStart"/>
      <w:r w:rsidRPr="006422E5">
        <w:rPr>
          <w:rStyle w:val="l0s521"/>
          <w:lang w:val="en-US"/>
        </w:rPr>
        <w:t>ELSE</w:t>
      </w:r>
      <w:r w:rsidRPr="006422E5">
        <w:rPr>
          <w:rStyle w:val="l0s551"/>
          <w:lang w:val="en-US"/>
        </w:rPr>
        <w:t>.</w:t>
      </w:r>
      <w:proofErr w:type="gram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6422E5">
        <w:rPr>
          <w:rStyle w:val="l0s521"/>
          <w:lang w:val="en-US"/>
        </w:rPr>
        <w:t>PERFORM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std_call_transaction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6422E5">
        <w:rPr>
          <w:rStyle w:val="l0s521"/>
          <w:lang w:val="en-US"/>
        </w:rPr>
        <w:t>USING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ef_tcode</w:t>
      </w:r>
      <w:proofErr w:type="spellEnd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proofErr w:type="spellStart"/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ef_execim</w:t>
      </w:r>
      <w:proofErr w:type="spellEnd"/>
      <w:r w:rsidRPr="006422E5">
        <w:rPr>
          <w:rStyle w:val="l0s551"/>
          <w:lang w:val="en-US"/>
        </w:rPr>
        <w:t>.</w:t>
      </w:r>
      <w:r w:rsidRPr="006422E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>
        <w:rPr>
          <w:rStyle w:val="l0s521"/>
        </w:rPr>
        <w:t>ENDIF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>
        <w:rPr>
          <w:rStyle w:val="l0s521"/>
        </w:rPr>
        <w:t>ENDMETHOD</w:t>
      </w:r>
      <w:r>
        <w:rPr>
          <w:rStyle w:val="l0s551"/>
        </w:rPr>
        <w:t>.                      </w:t>
      </w:r>
      <w:r>
        <w:rPr>
          <w:rStyle w:val="l0s311"/>
        </w:rPr>
        <w:t>"</w:t>
      </w:r>
      <w:proofErr w:type="spellStart"/>
      <w:r>
        <w:rPr>
          <w:rStyle w:val="l0s311"/>
        </w:rPr>
        <w:t>handle_dbl_clk_activity</w:t>
      </w:r>
      <w:proofErr w:type="spellEnd"/>
    </w:p>
    <w:p w:rsidR="006422E5" w:rsidRPr="006422E5" w:rsidRDefault="006422E5" w:rsidP="008C4A5C">
      <w:pPr>
        <w:rPr>
          <w:lang w:val="en-US"/>
        </w:rPr>
      </w:pPr>
    </w:p>
    <w:sectPr w:rsidR="006422E5" w:rsidRPr="006422E5" w:rsidSect="00165905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321A" w:rsidRDefault="00FA321A" w:rsidP="00041540">
      <w:pPr>
        <w:spacing w:after="0" w:line="240" w:lineRule="auto"/>
      </w:pPr>
      <w:r>
        <w:separator/>
      </w:r>
    </w:p>
  </w:endnote>
  <w:endnote w:type="continuationSeparator" w:id="0">
    <w:p w:rsidR="00FA321A" w:rsidRDefault="00FA321A" w:rsidP="000415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470D" w:rsidRDefault="0094470D" w:rsidP="00726C87">
    <w:pPr>
      <w:tabs>
        <w:tab w:val="center" w:pos="4536"/>
      </w:tabs>
    </w:pPr>
    <w:r>
      <w:tab/>
    </w:r>
    <w:sdt>
      <w:sdtPr>
        <w:id w:val="250395305"/>
        <w:docPartObj>
          <w:docPartGallery w:val="Page Numbers (Top of Page)"/>
          <w:docPartUnique/>
        </w:docPartObj>
      </w:sdtPr>
      <w:sdtContent>
        <w:r>
          <w:t xml:space="preserve">Seite </w:t>
        </w:r>
        <w:fldSimple w:instr=" PAGE ">
          <w:r w:rsidR="006422E5">
            <w:rPr>
              <w:noProof/>
            </w:rPr>
            <w:t>2</w:t>
          </w:r>
        </w:fldSimple>
        <w:r>
          <w:t xml:space="preserve"> von </w:t>
        </w:r>
        <w:fldSimple w:instr=" NUMPAGES  ">
          <w:r w:rsidR="006422E5">
            <w:rPr>
              <w:noProof/>
            </w:rPr>
            <w:t>6</w:t>
          </w:r>
        </w:fldSimple>
      </w:sdtContent>
    </w:sdt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470D" w:rsidRPr="00463861" w:rsidRDefault="0094470D" w:rsidP="00463861">
    <w:pPr>
      <w:tabs>
        <w:tab w:val="center" w:pos="4536"/>
      </w:tabs>
      <w:spacing w:after="0" w:line="240" w:lineRule="auto"/>
    </w:pPr>
    <w:r>
      <w:tab/>
    </w:r>
    <w:sdt>
      <w:sdtPr>
        <w:id w:val="19103517"/>
        <w:docPartObj>
          <w:docPartGallery w:val="Page Numbers (Top of Page)"/>
          <w:docPartUnique/>
        </w:docPartObj>
      </w:sdtPr>
      <w:sdtContent>
        <w:r>
          <w:t xml:space="preserve">Seite </w:t>
        </w:r>
        <w:fldSimple w:instr=" PAGE ">
          <w:r>
            <w:rPr>
              <w:noProof/>
            </w:rPr>
            <w:t>1</w:t>
          </w:r>
        </w:fldSimple>
        <w:r>
          <w:t xml:space="preserve"> von </w:t>
        </w:r>
        <w:fldSimple w:instr=" NUMPAGES  ">
          <w:r w:rsidR="006422E5">
            <w:rPr>
              <w:noProof/>
            </w:rPr>
            <w:t>1</w:t>
          </w:r>
        </w:fldSimple>
      </w:sdtContent>
    </w:sd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321A" w:rsidRDefault="00FA321A" w:rsidP="00041540">
      <w:pPr>
        <w:spacing w:after="0" w:line="240" w:lineRule="auto"/>
      </w:pPr>
      <w:r>
        <w:separator/>
      </w:r>
    </w:p>
  </w:footnote>
  <w:footnote w:type="continuationSeparator" w:id="0">
    <w:p w:rsidR="00FA321A" w:rsidRDefault="00FA321A" w:rsidP="000415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470D" w:rsidRDefault="0094470D" w:rsidP="00165905">
    <w:pPr>
      <w:pStyle w:val="berschrift1"/>
      <w:spacing w:before="0"/>
    </w:pPr>
    <w:r>
      <w:rPr>
        <w:noProof/>
        <w:lang w:eastAsia="de-DE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4857115</wp:posOffset>
          </wp:positionH>
          <wp:positionV relativeFrom="paragraph">
            <wp:posOffset>-441960</wp:posOffset>
          </wp:positionV>
          <wp:extent cx="1451610" cy="1127760"/>
          <wp:effectExtent l="19050" t="0" r="0" b="0"/>
          <wp:wrapThrough wrapText="bothSides">
            <wp:wrapPolygon edited="0">
              <wp:start x="-283" y="0"/>
              <wp:lineTo x="-283" y="21162"/>
              <wp:lineTo x="21543" y="21162"/>
              <wp:lineTo x="21543" y="0"/>
              <wp:lineTo x="-283" y="0"/>
            </wp:wrapPolygon>
          </wp:wrapThrough>
          <wp:docPr id="2" name="Bild 27" descr="logo_website_head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7" descr="logo_website_heade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1610" cy="11277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422E5">
      <w:t>Korrekturanleitung HW 4336</w:t>
    </w:r>
  </w:p>
  <w:p w:rsidR="0094470D" w:rsidRPr="00165905" w:rsidRDefault="0094470D" w:rsidP="00165905">
    <w:pPr>
      <w:tabs>
        <w:tab w:val="left" w:pos="2268"/>
        <w:tab w:val="right" w:pos="7513"/>
      </w:tabs>
      <w:ind w:right="1559"/>
    </w:pPr>
    <w:r>
      <w:t xml:space="preserve">Autor: </w:t>
    </w:r>
    <w:r w:rsidR="006422E5">
      <w:t>UBA</w:t>
    </w:r>
    <w:r>
      <w:tab/>
      <w:t xml:space="preserve">Datum: </w:t>
    </w:r>
    <w:sdt>
      <w:sdtPr>
        <w:id w:val="5050237"/>
        <w:placeholder>
          <w:docPart w:val="BE5081F43C674606A99777D2B1033F59"/>
        </w:placeholder>
        <w:date w:fullDate="2014-10-07T00:00:00Z">
          <w:dateFormat w:val="dd.MM.yyyy"/>
          <w:lid w:val="de-DE"/>
          <w:storeMappedDataAs w:val="dateTime"/>
          <w:calendar w:val="gregorian"/>
        </w:date>
      </w:sdtPr>
      <w:sdtContent>
        <w:r w:rsidR="006422E5">
          <w:t>07.10.2014</w:t>
        </w:r>
      </w:sdtContent>
    </w:sdt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470D" w:rsidRDefault="0094470D" w:rsidP="00F76128">
    <w:pPr>
      <w:pStyle w:val="berschrift1"/>
      <w:spacing w:before="0"/>
    </w:pPr>
    <w:r>
      <w:rPr>
        <w:noProof/>
        <w:lang w:eastAsia="de-DE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4788535</wp:posOffset>
          </wp:positionH>
          <wp:positionV relativeFrom="paragraph">
            <wp:posOffset>-289560</wp:posOffset>
          </wp:positionV>
          <wp:extent cx="1489710" cy="1158240"/>
          <wp:effectExtent l="19050" t="0" r="0" b="0"/>
          <wp:wrapThrough wrapText="bothSides">
            <wp:wrapPolygon edited="0">
              <wp:start x="-276" y="0"/>
              <wp:lineTo x="-276" y="21316"/>
              <wp:lineTo x="21545" y="21316"/>
              <wp:lineTo x="21545" y="0"/>
              <wp:lineTo x="-276" y="0"/>
            </wp:wrapPolygon>
          </wp:wrapThrough>
          <wp:docPr id="27" name="Bild 27" descr="logo_website_head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7" descr="logo_website_heade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9710" cy="11582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>KONZEPT</w:t>
    </w:r>
  </w:p>
  <w:p w:rsidR="0094470D" w:rsidRPr="00527AD0" w:rsidRDefault="0094470D" w:rsidP="00527AD0">
    <w:pPr>
      <w:pStyle w:val="berschrift2"/>
      <w:spacing w:before="0" w:after="120"/>
    </w:pPr>
    <w:r>
      <w:t>Titel</w:t>
    </w:r>
  </w:p>
  <w:p w:rsidR="0094470D" w:rsidRPr="00527AD0" w:rsidRDefault="0094470D" w:rsidP="00527AD0">
    <w:pPr>
      <w:tabs>
        <w:tab w:val="left" w:pos="2268"/>
        <w:tab w:val="right" w:pos="7513"/>
      </w:tabs>
      <w:ind w:right="1559"/>
    </w:pPr>
    <w:r>
      <w:t>Autor: XYZ</w:t>
    </w:r>
    <w:r>
      <w:tab/>
      <w:t xml:space="preserve">Datum: </w:t>
    </w:r>
    <w:sdt>
      <w:sdtPr>
        <w:id w:val="14839681"/>
        <w:date>
          <w:dateFormat w:val="dd.MM.yyyy"/>
          <w:lid w:val="de-DE"/>
          <w:storeMappedDataAs w:val="dateTime"/>
          <w:calendar w:val="gregorian"/>
        </w:date>
      </w:sdtPr>
      <w:sdtContent>
        <w:r>
          <w:t>TT.MM.JJJJ</w:t>
        </w:r>
      </w:sdtContent>
    </w:sdt>
    <w:r>
      <w:tab/>
    </w:r>
    <w:proofErr w:type="spellStart"/>
    <w:r>
      <w:t>GIBzilla-Nr</w:t>
    </w:r>
    <w:proofErr w:type="spellEnd"/>
    <w:r>
      <w:t>.: 0000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94709"/>
    <w:multiLevelType w:val="hybridMultilevel"/>
    <w:tmpl w:val="DCA8A7B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9E064B"/>
    <w:multiLevelType w:val="hybridMultilevel"/>
    <w:tmpl w:val="1FA8BE76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4F826D1"/>
    <w:multiLevelType w:val="hybridMultilevel"/>
    <w:tmpl w:val="7AD01BC4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C54A9C"/>
    <w:multiLevelType w:val="hybridMultilevel"/>
    <w:tmpl w:val="11FA038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136A9B"/>
    <w:multiLevelType w:val="hybridMultilevel"/>
    <w:tmpl w:val="37B804F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8D03D21"/>
    <w:multiLevelType w:val="multilevel"/>
    <w:tmpl w:val="04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>
    <w:nsid w:val="3B4E65EE"/>
    <w:multiLevelType w:val="hybridMultilevel"/>
    <w:tmpl w:val="7AD01BC4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2B6D1F"/>
    <w:multiLevelType w:val="hybridMultilevel"/>
    <w:tmpl w:val="2A8462F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F8474D6"/>
    <w:multiLevelType w:val="hybridMultilevel"/>
    <w:tmpl w:val="FC087AE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D4A4664"/>
    <w:multiLevelType w:val="hybridMultilevel"/>
    <w:tmpl w:val="50AE8AB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2A61FE"/>
    <w:multiLevelType w:val="hybridMultilevel"/>
    <w:tmpl w:val="5186D7C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47409C7"/>
    <w:multiLevelType w:val="hybridMultilevel"/>
    <w:tmpl w:val="81227E4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A5B74DA"/>
    <w:multiLevelType w:val="hybridMultilevel"/>
    <w:tmpl w:val="639A67C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BC34011"/>
    <w:multiLevelType w:val="hybridMultilevel"/>
    <w:tmpl w:val="0D02506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CA7645F"/>
    <w:multiLevelType w:val="hybridMultilevel"/>
    <w:tmpl w:val="A066F0C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9"/>
  </w:num>
  <w:num w:numId="3">
    <w:abstractNumId w:val="8"/>
  </w:num>
  <w:num w:numId="4">
    <w:abstractNumId w:val="1"/>
  </w:num>
  <w:num w:numId="5">
    <w:abstractNumId w:val="13"/>
  </w:num>
  <w:num w:numId="6">
    <w:abstractNumId w:val="11"/>
  </w:num>
  <w:num w:numId="7">
    <w:abstractNumId w:val="3"/>
  </w:num>
  <w:num w:numId="8">
    <w:abstractNumId w:val="0"/>
  </w:num>
  <w:num w:numId="9">
    <w:abstractNumId w:val="10"/>
  </w:num>
  <w:num w:numId="10">
    <w:abstractNumId w:val="12"/>
  </w:num>
  <w:num w:numId="11">
    <w:abstractNumId w:val="4"/>
  </w:num>
  <w:num w:numId="12">
    <w:abstractNumId w:val="5"/>
  </w:num>
  <w:num w:numId="13">
    <w:abstractNumId w:val="14"/>
  </w:num>
  <w:num w:numId="14">
    <w:abstractNumId w:val="2"/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9698"/>
  </w:hdrShapeDefaults>
  <w:footnotePr>
    <w:footnote w:id="-1"/>
    <w:footnote w:id="0"/>
  </w:footnotePr>
  <w:endnotePr>
    <w:endnote w:id="-1"/>
    <w:endnote w:id="0"/>
  </w:endnotePr>
  <w:compat/>
  <w:rsids>
    <w:rsidRoot w:val="00FA321A"/>
    <w:rsid w:val="00041540"/>
    <w:rsid w:val="000B65C3"/>
    <w:rsid w:val="000B7D93"/>
    <w:rsid w:val="000D74DC"/>
    <w:rsid w:val="000E2E23"/>
    <w:rsid w:val="00127647"/>
    <w:rsid w:val="00127AC3"/>
    <w:rsid w:val="00161D41"/>
    <w:rsid w:val="00165905"/>
    <w:rsid w:val="001B24D0"/>
    <w:rsid w:val="00286FFC"/>
    <w:rsid w:val="002D441C"/>
    <w:rsid w:val="002E1EDA"/>
    <w:rsid w:val="003A47E4"/>
    <w:rsid w:val="003A71F9"/>
    <w:rsid w:val="003D14D8"/>
    <w:rsid w:val="00463861"/>
    <w:rsid w:val="00476421"/>
    <w:rsid w:val="004D25AC"/>
    <w:rsid w:val="00527AD0"/>
    <w:rsid w:val="00586CAE"/>
    <w:rsid w:val="005B4A1B"/>
    <w:rsid w:val="005C622F"/>
    <w:rsid w:val="006422E5"/>
    <w:rsid w:val="006871ED"/>
    <w:rsid w:val="00726C87"/>
    <w:rsid w:val="0073589A"/>
    <w:rsid w:val="007541BB"/>
    <w:rsid w:val="00806A94"/>
    <w:rsid w:val="008473E9"/>
    <w:rsid w:val="008A2F31"/>
    <w:rsid w:val="008C4A5C"/>
    <w:rsid w:val="008E3C22"/>
    <w:rsid w:val="0094470D"/>
    <w:rsid w:val="00946393"/>
    <w:rsid w:val="00955238"/>
    <w:rsid w:val="00A23B1D"/>
    <w:rsid w:val="00AF1BD6"/>
    <w:rsid w:val="00B57964"/>
    <w:rsid w:val="00B61C26"/>
    <w:rsid w:val="00BE27D4"/>
    <w:rsid w:val="00CB1271"/>
    <w:rsid w:val="00D05034"/>
    <w:rsid w:val="00D223AA"/>
    <w:rsid w:val="00D31F8C"/>
    <w:rsid w:val="00D62B3B"/>
    <w:rsid w:val="00E90DA4"/>
    <w:rsid w:val="00EE2551"/>
    <w:rsid w:val="00EE7365"/>
    <w:rsid w:val="00EF122E"/>
    <w:rsid w:val="00F61107"/>
    <w:rsid w:val="00F76128"/>
    <w:rsid w:val="00FA321A"/>
    <w:rsid w:val="00FB30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locked="1" w:uiPriority="9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locked="1" w:semiHidden="0" w:uiPriority="10" w:unhideWhenUsed="0"/>
    <w:lsdException w:name="Default Paragraph Font" w:uiPriority="1"/>
    <w:lsdException w:name="Subtitle" w:locked="1" w:semiHidden="0" w:uiPriority="11" w:unhideWhenUsed="0"/>
    <w:lsdException w:name="Strong" w:locked="1" w:semiHidden="0" w:uiPriority="22" w:unhideWhenUsed="0"/>
    <w:lsdException w:name="Emphasis" w:locked="1" w:semiHidden="0" w:uiPriority="20" w:unhideWhenUsed="0"/>
    <w:lsdException w:name="Table Grid" w:semiHidden="0" w:uiPriority="59" w:unhideWhenUsed="0"/>
    <w:lsdException w:name="Placeholder Text" w:unhideWhenUsed="0"/>
    <w:lsdException w:name="No Spacing" w:locked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locked="1" w:semiHidden="0" w:uiPriority="29" w:unhideWhenUsed="0"/>
    <w:lsdException w:name="Intense Quote" w:locked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locked="1" w:semiHidden="0" w:uiPriority="19" w:unhideWhenUsed="0"/>
    <w:lsdException w:name="Intense Emphasis" w:locked="1" w:semiHidden="0" w:uiPriority="21" w:unhideWhenUsed="0"/>
    <w:lsdException w:name="Subtle Reference" w:locked="1" w:semiHidden="0" w:uiPriority="31" w:unhideWhenUsed="0"/>
    <w:lsdException w:name="Intense Reference" w:locked="1" w:semiHidden="0" w:uiPriority="32" w:unhideWhenUsed="0"/>
    <w:lsdException w:name="Book Title" w:locked="1" w:semiHidden="0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76128"/>
    <w:pPr>
      <w:spacing w:after="120" w:line="312" w:lineRule="auto"/>
    </w:pPr>
  </w:style>
  <w:style w:type="paragraph" w:styleId="berschrift1">
    <w:name w:val="heading 1"/>
    <w:basedOn w:val="Standard"/>
    <w:next w:val="Standard"/>
    <w:link w:val="berschrift1Zchn"/>
    <w:uiPriority w:val="9"/>
    <w:qFormat/>
    <w:rsid w:val="00F76128"/>
    <w:pPr>
      <w:keepNext/>
      <w:keepLines/>
      <w:tabs>
        <w:tab w:val="right" w:leader="underscore" w:pos="7655"/>
      </w:tabs>
      <w:spacing w:before="480" w:after="0"/>
      <w:outlineLvl w:val="0"/>
    </w:pPr>
    <w:rPr>
      <w:rFonts w:ascii="Arial" w:eastAsiaTheme="majorEastAsia" w:hAnsi="Arial" w:cstheme="majorBidi"/>
      <w:b/>
      <w:bCs/>
      <w:color w:val="365F91" w:themeColor="accent1" w:themeShade="BF"/>
      <w:sz w:val="32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D223AA"/>
    <w:pPr>
      <w:keepNext/>
      <w:keepLines/>
      <w:spacing w:before="120" w:after="0"/>
      <w:outlineLvl w:val="1"/>
    </w:pPr>
    <w:rPr>
      <w:rFonts w:ascii="Arial" w:eastAsiaTheme="majorEastAsia" w:hAnsi="Arial" w:cstheme="majorBidi"/>
      <w:b/>
      <w:bCs/>
      <w:color w:val="365F91" w:themeColor="accent1" w:themeShade="BF"/>
      <w:sz w:val="28"/>
      <w:szCs w:val="26"/>
      <w:u w:val="single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F76128"/>
    <w:pPr>
      <w:keepNext/>
      <w:keepLines/>
      <w:spacing w:after="0"/>
      <w:outlineLvl w:val="2"/>
    </w:pPr>
    <w:rPr>
      <w:rFonts w:ascii="Arial" w:eastAsiaTheme="majorEastAsia" w:hAnsi="Arial" w:cstheme="majorBidi"/>
      <w:b/>
      <w:bCs/>
      <w:i/>
      <w:color w:val="365F91" w:themeColor="accent1" w:themeShade="BF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76128"/>
    <w:rPr>
      <w:rFonts w:ascii="Arial" w:eastAsiaTheme="majorEastAsia" w:hAnsi="Arial" w:cstheme="majorBidi"/>
      <w:b/>
      <w:bCs/>
      <w:color w:val="365F91" w:themeColor="accent1" w:themeShade="BF"/>
      <w:sz w:val="32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D223AA"/>
    <w:rPr>
      <w:rFonts w:ascii="Arial" w:eastAsiaTheme="majorEastAsia" w:hAnsi="Arial" w:cstheme="majorBidi"/>
      <w:b/>
      <w:bCs/>
      <w:color w:val="365F91" w:themeColor="accent1" w:themeShade="BF"/>
      <w:sz w:val="28"/>
      <w:szCs w:val="26"/>
      <w:u w:val="singl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76128"/>
    <w:rPr>
      <w:rFonts w:ascii="Arial" w:eastAsiaTheme="majorEastAsia" w:hAnsi="Arial" w:cstheme="majorBidi"/>
      <w:b/>
      <w:bCs/>
      <w:i/>
      <w:color w:val="365F91" w:themeColor="accent1" w:themeShade="BF"/>
      <w:sz w:val="24"/>
    </w:rPr>
  </w:style>
  <w:style w:type="paragraph" w:styleId="Listenabsatz">
    <w:name w:val="List Paragraph"/>
    <w:basedOn w:val="Standard"/>
    <w:uiPriority w:val="34"/>
    <w:qFormat/>
    <w:rsid w:val="00161D41"/>
    <w:pPr>
      <w:ind w:left="357"/>
      <w:contextualSpacing/>
    </w:pPr>
  </w:style>
  <w:style w:type="paragraph" w:styleId="Untertitel">
    <w:name w:val="Subtitle"/>
    <w:basedOn w:val="Standard"/>
    <w:next w:val="Standard"/>
    <w:link w:val="UntertitelZchn"/>
    <w:uiPriority w:val="11"/>
    <w:locked/>
    <w:rsid w:val="00161D4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61D4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customStyle="1" w:styleId="Coding">
    <w:name w:val="Coding"/>
    <w:basedOn w:val="Standard"/>
    <w:qFormat/>
    <w:rsid w:val="00161D41"/>
    <w:pPr>
      <w:spacing w:after="0" w:line="360" w:lineRule="auto"/>
      <w:ind w:left="284"/>
    </w:pPr>
    <w:rPr>
      <w:rFonts w:ascii="Arial monospaced for SAP" w:hAnsi="Arial monospaced for SAP"/>
      <w:sz w:val="20"/>
    </w:rPr>
  </w:style>
  <w:style w:type="character" w:styleId="Platzhaltertext">
    <w:name w:val="Placeholder Text"/>
    <w:basedOn w:val="Absatz-Standardschriftart"/>
    <w:uiPriority w:val="99"/>
    <w:semiHidden/>
    <w:rsid w:val="005C622F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C62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622F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nhideWhenUsed/>
    <w:rsid w:val="000415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041540"/>
    <w:rPr>
      <w:rFonts w:ascii="Arial" w:hAnsi="Arial"/>
    </w:rPr>
  </w:style>
  <w:style w:type="paragraph" w:styleId="Fuzeile">
    <w:name w:val="footer"/>
    <w:basedOn w:val="Standard"/>
    <w:link w:val="FuzeileZchn"/>
    <w:uiPriority w:val="99"/>
    <w:semiHidden/>
    <w:unhideWhenUsed/>
    <w:rsid w:val="000415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041540"/>
    <w:rPr>
      <w:rFonts w:ascii="Arial" w:hAnsi="Arial"/>
    </w:rPr>
  </w:style>
  <w:style w:type="table" w:styleId="Tabellengitternetz">
    <w:name w:val="Table Grid"/>
    <w:basedOn w:val="NormaleTabelle"/>
    <w:uiPriority w:val="59"/>
    <w:rsid w:val="00527A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0s521">
    <w:name w:val="l0s521"/>
    <w:basedOn w:val="Absatz-Standardschriftart"/>
    <w:rsid w:val="006422E5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6422E5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6422E5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6422E5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6422E5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6422E5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G.I.B\00_Vorlagen\GIBpaper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E5081F43C674606A99777D2B1033F5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CE684DE-5DE5-4970-85B8-151725281043}"/>
      </w:docPartPr>
      <w:docPartBody>
        <w:p w:rsidR="00000000" w:rsidRDefault="00EA1034">
          <w:pPr>
            <w:pStyle w:val="BE5081F43C674606A99777D2B1033F59"/>
          </w:pPr>
          <w:r w:rsidRPr="00CE69E5">
            <w:rPr>
              <w:rStyle w:val="Platzhaltertext"/>
            </w:rPr>
            <w:t>Klicken Sie hier, um ein Datum einzugeben.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A1034"/>
    <w:rsid w:val="00EA10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BE5081F43C674606A99777D2B1033F59">
    <w:name w:val="BE5081F43C674606A99777D2B1033F5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GIBpaper.dotx</Template>
  <TotalTime>0</TotalTime>
  <Pages>6</Pages>
  <Words>568</Words>
  <Characters>3584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G.I.B</Company>
  <LinksUpToDate>false</LinksUpToDate>
  <CharactersWithSpaces>4144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ubauer</dc:creator>
  <cp:lastModifiedBy>ubauer</cp:lastModifiedBy>
  <cp:revision>1</cp:revision>
  <dcterms:created xsi:type="dcterms:W3CDTF">2014-10-07T08:06:00Z</dcterms:created>
  <dcterms:modified xsi:type="dcterms:W3CDTF">2014-10-07T09:26:00Z</dcterms:modified>
  <cp:category>Konzept</cp:category>
</cp:coreProperties>
</file>