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3A56" w:rsidRDefault="00D73A56" w:rsidP="0001400C">
      <w:r>
        <w:t>Delta-Übersicht</w:t>
      </w:r>
      <w:r>
        <w:rPr>
          <w:noProof/>
          <w:lang w:eastAsia="de-DE"/>
        </w:rPr>
        <w:drawing>
          <wp:inline distT="0" distB="0" distL="0" distR="0">
            <wp:extent cx="5939790" cy="859571"/>
            <wp:effectExtent l="19050" t="0" r="3810" b="0"/>
            <wp:docPr id="4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8595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3A56" w:rsidRDefault="00D73A56" w:rsidP="0001400C"/>
    <w:p w:rsidR="00D73A56" w:rsidRDefault="00D73A56" w:rsidP="0001400C">
      <w:r>
        <w:t>Klassifizierung übernehmen</w:t>
      </w:r>
      <w:r>
        <w:rPr>
          <w:noProof/>
          <w:lang w:eastAsia="de-DE"/>
        </w:rPr>
        <w:drawing>
          <wp:inline distT="0" distB="0" distL="0" distR="0">
            <wp:extent cx="5939790" cy="887878"/>
            <wp:effectExtent l="19050" t="0" r="3810" b="0"/>
            <wp:docPr id="7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8878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3A56" w:rsidRDefault="00D73A56" w:rsidP="0001400C"/>
    <w:p w:rsidR="00D73A56" w:rsidRDefault="00D73A56" w:rsidP="0001400C">
      <w:proofErr w:type="spellStart"/>
      <w:r>
        <w:t>Detla</w:t>
      </w:r>
      <w:proofErr w:type="spellEnd"/>
      <w:r>
        <w:t>-Übersicht aufrufen</w:t>
      </w:r>
      <w:r>
        <w:rPr>
          <w:noProof/>
          <w:lang w:eastAsia="de-DE"/>
        </w:rPr>
        <w:drawing>
          <wp:inline distT="0" distB="0" distL="0" distR="0">
            <wp:extent cx="4699816" cy="4838700"/>
            <wp:effectExtent l="19050" t="0" r="5534" b="0"/>
            <wp:docPr id="10" name="Bild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7094" cy="48358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3A56" w:rsidRDefault="00D73A56" w:rsidP="0001400C">
      <w:r>
        <w:lastRenderedPageBreak/>
        <w:t>Material weiterhin in der Übersicht</w:t>
      </w:r>
      <w:r>
        <w:rPr>
          <w:noProof/>
          <w:lang w:eastAsia="de-DE"/>
        </w:rPr>
        <w:drawing>
          <wp:inline distT="0" distB="0" distL="0" distR="0">
            <wp:extent cx="5939790" cy="956216"/>
            <wp:effectExtent l="19050" t="0" r="3810" b="0"/>
            <wp:docPr id="13" name="Bild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9562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3A56" w:rsidRDefault="00D73A56" w:rsidP="0001400C">
      <w:r>
        <w:t>Und auf der Delta-Matrix</w:t>
      </w:r>
    </w:p>
    <w:p w:rsidR="00D73A56" w:rsidRDefault="00D73A56" w:rsidP="0001400C">
      <w:r>
        <w:rPr>
          <w:noProof/>
          <w:lang w:eastAsia="de-DE"/>
        </w:rPr>
        <w:drawing>
          <wp:inline distT="0" distB="0" distL="0" distR="0">
            <wp:extent cx="2895600" cy="1798320"/>
            <wp:effectExtent l="19050" t="0" r="0" b="0"/>
            <wp:docPr id="16" name="Bild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17983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3A56" w:rsidRPr="0001400C" w:rsidRDefault="00D73A56" w:rsidP="0001400C"/>
    <w:sectPr w:rsidR="00D73A56" w:rsidRPr="0001400C" w:rsidSect="0054200C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 w:code="9"/>
      <w:pgMar w:top="1134" w:right="1134" w:bottom="1134" w:left="1418" w:header="720" w:footer="720" w:gutter="0"/>
      <w:paperSrc w:first="7" w:other="7"/>
      <w:pgNumType w:start="1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156B" w:rsidRDefault="00DB156B">
      <w:pPr>
        <w:pStyle w:val="BPnormalerTextChar"/>
      </w:pPr>
      <w:r>
        <w:separator/>
      </w:r>
    </w:p>
  </w:endnote>
  <w:endnote w:type="continuationSeparator" w:id="0">
    <w:p w:rsidR="00DB156B" w:rsidRDefault="00DB156B">
      <w:pPr>
        <w:pStyle w:val="BPnormalerTextChar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6628" w:rsidRDefault="001B6628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4EDC" w:rsidRDefault="00725F53">
    <w:pPr>
      <w:pStyle w:val="Fuzeile"/>
    </w:pPr>
    <w:r>
      <w:rPr>
        <w:noProof/>
        <w:lang w:eastAsia="de-DE"/>
      </w:rPr>
      <w:drawing>
        <wp:inline distT="0" distB="0" distL="0" distR="0">
          <wp:extent cx="1333487" cy="880735"/>
          <wp:effectExtent l="57150" t="19050" r="38113" b="0"/>
          <wp:docPr id="2" name="Bild 1" descr="DC Kugeln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" name="Grafik 25" descr="DC Kugeln.jpg"/>
                  <pic:cNvPicPr>
                    <a:picLocks noChangeAspect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333487" cy="880735"/>
                  </a:xfrm>
                  <a:prstGeom prst="roundRect">
                    <a:avLst>
                      <a:gd name="adj" fmla="val 16667"/>
                    </a:avLst>
                  </a:prstGeom>
                  <a:blipFill>
                    <a:blip r:embed="rId2" cstate="print"/>
                    <a:stretch>
                      <a:fillRect/>
                    </a:stretch>
                  </a:blipFill>
                  <a:scene3d>
                    <a:camera prst="orthographicFront"/>
                    <a:lightRig rig="threePt" dir="t"/>
                  </a:scene3d>
                  <a:sp3d>
                    <a:bevelT/>
                  </a:sp3d>
                </pic:spPr>
              </pic:pic>
            </a:graphicData>
          </a:graphic>
        </wp:inline>
      </w:drawing>
    </w:r>
    <w:r w:rsidR="00454EDC">
      <w:tab/>
      <w:t>Dispo-Cockpit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6628" w:rsidRDefault="001B6628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156B" w:rsidRDefault="00DB156B">
      <w:pPr>
        <w:pStyle w:val="BPnormalerTextChar"/>
      </w:pPr>
      <w:r>
        <w:separator/>
      </w:r>
    </w:p>
  </w:footnote>
  <w:footnote w:type="continuationSeparator" w:id="0">
    <w:p w:rsidR="00DB156B" w:rsidRDefault="00DB156B">
      <w:pPr>
        <w:pStyle w:val="BPnormalerTextChar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6628" w:rsidRDefault="001B6628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4EDC" w:rsidRDefault="00454EDC">
    <w:pPr>
      <w:pStyle w:val="Kopfzeile"/>
    </w:pPr>
    <w:r>
      <w:tab/>
    </w:r>
    <w:r w:rsidR="00725F53">
      <w:rPr>
        <w:noProof/>
        <w:lang w:eastAsia="de-DE"/>
      </w:rPr>
      <w:drawing>
        <wp:inline distT="0" distB="0" distL="0" distR="0">
          <wp:extent cx="1699260" cy="861060"/>
          <wp:effectExtent l="19050" t="0" r="0" b="0"/>
          <wp:docPr id="1" name="Bild 1" descr="gib0034_06_2007_inkl%20Sloga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ib0034_06_2007_inkl%20Slogan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9260" cy="8610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454EDC" w:rsidRDefault="00454EDC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6628" w:rsidRDefault="001B6628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26.4pt;height:13.8pt" o:bullet="t">
        <v:imagedata r:id="rId1" o:title=""/>
      </v:shape>
    </w:pict>
  </w:numPicBullet>
  <w:numPicBullet w:numPicBulletId="1">
    <w:pict>
      <v:shape id="_x0000_i1039" type="#_x0000_t75" style="width:21pt;height:15pt" o:bullet="t">
        <v:imagedata r:id="rId2" o:title=""/>
      </v:shape>
    </w:pict>
  </w:numPicBullet>
  <w:numPicBullet w:numPicBulletId="2">
    <w:pict>
      <v:shape id="_x0000_i1040" type="#_x0000_t75" style="width:21pt;height:15pt" o:bullet="t">
        <v:imagedata r:id="rId3" o:title=""/>
      </v:shape>
    </w:pict>
  </w:numPicBullet>
  <w:abstractNum w:abstractNumId="0">
    <w:nsid w:val="0D552660"/>
    <w:multiLevelType w:val="multilevel"/>
    <w:tmpl w:val="248C86E2"/>
    <w:lvl w:ilvl="0">
      <w:start w:val="1"/>
      <w:numFmt w:val="decimalZero"/>
      <w:lvlText w:val="%1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1"/>
      <w:numFmt w:val="decimalZero"/>
      <w:lvlText w:val="%1.%2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0E9932E2"/>
    <w:multiLevelType w:val="hybridMultilevel"/>
    <w:tmpl w:val="4F4EB462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C066EEA"/>
    <w:multiLevelType w:val="multilevel"/>
    <w:tmpl w:val="B6985728"/>
    <w:lvl w:ilvl="0">
      <w:start w:val="1"/>
      <w:numFmt w:val="bullet"/>
      <w:lvlRestart w:val="0"/>
      <w:pStyle w:val="BPAufzae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11E4F81"/>
    <w:multiLevelType w:val="hybridMultilevel"/>
    <w:tmpl w:val="A57C074A"/>
    <w:lvl w:ilvl="0" w:tplc="04070001">
      <w:start w:val="1"/>
      <w:numFmt w:val="bullet"/>
      <w:pStyle w:val="BP1Num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proofState w:spelling="clean" w:grammar="clean"/>
  <w:attachedTemplate r:id="rId1"/>
  <w:stylePaneFormatFilter w:val="3F01"/>
  <w:defaultTabStop w:val="720"/>
  <w:hyphenationZone w:val="357"/>
  <w:noPunctuationKerning/>
  <w:characterSpacingControl w:val="doNotCompress"/>
  <w:hdrShapeDefaults>
    <o:shapedefaults v:ext="edit" spidmax="4098">
      <o:colormenu v:ext="edit" strokecolor="red"/>
    </o:shapedefaults>
  </w:hdrShapeDefaults>
  <w:footnotePr>
    <w:footnote w:id="-1"/>
    <w:footnote w:id="0"/>
  </w:footnotePr>
  <w:endnotePr>
    <w:endnote w:id="-1"/>
    <w:endnote w:id="0"/>
  </w:endnotePr>
  <w:compat/>
  <w:rsids>
    <w:rsidRoot w:val="00DB156B"/>
    <w:rsid w:val="0001400C"/>
    <w:rsid w:val="00045EAD"/>
    <w:rsid w:val="00075B60"/>
    <w:rsid w:val="0009063B"/>
    <w:rsid w:val="000E7DC6"/>
    <w:rsid w:val="001B6628"/>
    <w:rsid w:val="0024251A"/>
    <w:rsid w:val="002957BC"/>
    <w:rsid w:val="002968F7"/>
    <w:rsid w:val="002A74B5"/>
    <w:rsid w:val="002C0CAB"/>
    <w:rsid w:val="00364A5F"/>
    <w:rsid w:val="00415247"/>
    <w:rsid w:val="00454EDC"/>
    <w:rsid w:val="004A1546"/>
    <w:rsid w:val="004C4637"/>
    <w:rsid w:val="004E308D"/>
    <w:rsid w:val="004F4ADA"/>
    <w:rsid w:val="00510507"/>
    <w:rsid w:val="005218CC"/>
    <w:rsid w:val="0054200C"/>
    <w:rsid w:val="00543580"/>
    <w:rsid w:val="00555210"/>
    <w:rsid w:val="00580E8B"/>
    <w:rsid w:val="005F0D60"/>
    <w:rsid w:val="00621A8E"/>
    <w:rsid w:val="006A55DE"/>
    <w:rsid w:val="006C5AFD"/>
    <w:rsid w:val="00725F53"/>
    <w:rsid w:val="00796CC1"/>
    <w:rsid w:val="007A59B8"/>
    <w:rsid w:val="007E2C73"/>
    <w:rsid w:val="008D568E"/>
    <w:rsid w:val="008E22D0"/>
    <w:rsid w:val="00A04309"/>
    <w:rsid w:val="00A27A5F"/>
    <w:rsid w:val="00A34A0C"/>
    <w:rsid w:val="00A66821"/>
    <w:rsid w:val="00C02B00"/>
    <w:rsid w:val="00C63B3D"/>
    <w:rsid w:val="00C92711"/>
    <w:rsid w:val="00D73A56"/>
    <w:rsid w:val="00D97586"/>
    <w:rsid w:val="00DB156B"/>
    <w:rsid w:val="00EE40D0"/>
    <w:rsid w:val="00F3626A"/>
    <w:rsid w:val="00F53110"/>
    <w:rsid w:val="00F6056D"/>
    <w:rsid w:val="00FB14F7"/>
    <w:rsid w:val="00FF05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>
      <o:colormenu v:ext="edit" strokecolor="red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54200C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qFormat/>
    <w:rsid w:val="0054200C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28"/>
      <w:szCs w:val="32"/>
    </w:rPr>
  </w:style>
  <w:style w:type="paragraph" w:styleId="berschrift2">
    <w:name w:val="heading 2"/>
    <w:basedOn w:val="berschrift1"/>
    <w:next w:val="berschrift3"/>
    <w:qFormat/>
    <w:rsid w:val="0054200C"/>
    <w:pPr>
      <w:pageBreakBefore w:val="0"/>
      <w:spacing w:before="120" w:after="120"/>
      <w:outlineLvl w:val="1"/>
    </w:pPr>
    <w:rPr>
      <w:bCs w:val="0"/>
      <w:i/>
      <w:iCs/>
      <w:sz w:val="24"/>
      <w:szCs w:val="28"/>
    </w:rPr>
  </w:style>
  <w:style w:type="paragraph" w:styleId="berschrift3">
    <w:name w:val="heading 3"/>
    <w:basedOn w:val="berschrift2"/>
    <w:next w:val="Standard"/>
    <w:qFormat/>
    <w:rsid w:val="0054200C"/>
    <w:pPr>
      <w:spacing w:before="240"/>
      <w:ind w:left="567"/>
      <w:outlineLvl w:val="2"/>
    </w:pPr>
    <w:rPr>
      <w:bCs/>
      <w:i w:val="0"/>
      <w:sz w:val="22"/>
      <w:szCs w:val="26"/>
    </w:rPr>
  </w:style>
  <w:style w:type="paragraph" w:styleId="berschrift4">
    <w:name w:val="heading 4"/>
    <w:basedOn w:val="Standard"/>
    <w:next w:val="Standard"/>
    <w:qFormat/>
    <w:rsid w:val="0054200C"/>
    <w:pPr>
      <w:keepNext/>
      <w:spacing w:before="0" w:after="0"/>
      <w:outlineLvl w:val="3"/>
    </w:pPr>
    <w:rPr>
      <w:rFonts w:ascii="Times New Roman" w:hAnsi="Times New Roman"/>
      <w:b/>
      <w:sz w:val="24"/>
      <w:szCs w:val="20"/>
    </w:rPr>
  </w:style>
  <w:style w:type="paragraph" w:styleId="berschrift5">
    <w:name w:val="heading 5"/>
    <w:basedOn w:val="Standard"/>
    <w:next w:val="Standard"/>
    <w:qFormat/>
    <w:rsid w:val="0054200C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54200C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54200C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54200C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54200C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54200C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rsid w:val="0054200C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54200C"/>
  </w:style>
  <w:style w:type="paragraph" w:styleId="Verzeichnis1">
    <w:name w:val="toc 1"/>
    <w:basedOn w:val="Standard"/>
    <w:next w:val="Standard"/>
    <w:semiHidden/>
    <w:rsid w:val="0054200C"/>
    <w:pPr>
      <w:tabs>
        <w:tab w:val="right" w:leader="dot" w:pos="9356"/>
      </w:tabs>
      <w:spacing w:before="240"/>
      <w:ind w:right="851"/>
    </w:pPr>
    <w:rPr>
      <w:b/>
      <w:i/>
      <w:color w:val="000080"/>
      <w:sz w:val="28"/>
    </w:rPr>
  </w:style>
  <w:style w:type="paragraph" w:styleId="Verzeichnis2">
    <w:name w:val="toc 2"/>
    <w:basedOn w:val="Verzeichnis1"/>
    <w:next w:val="Standard"/>
    <w:semiHidden/>
    <w:rsid w:val="0054200C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autoRedefine/>
    <w:semiHidden/>
    <w:rsid w:val="0054200C"/>
    <w:pPr>
      <w:spacing w:before="0" w:after="0"/>
      <w:ind w:left="284"/>
    </w:pPr>
    <w:rPr>
      <w:b w:val="0"/>
      <w:noProof/>
      <w:sz w:val="22"/>
    </w:rPr>
  </w:style>
  <w:style w:type="character" w:styleId="Hyperlink">
    <w:name w:val="Hyperlink"/>
    <w:basedOn w:val="Absatz-Standardschriftart"/>
    <w:rsid w:val="0054200C"/>
    <w:rPr>
      <w:color w:val="0000FF"/>
      <w:u w:val="single"/>
    </w:rPr>
  </w:style>
  <w:style w:type="paragraph" w:styleId="Listennummer">
    <w:name w:val="List Number"/>
    <w:basedOn w:val="Standard"/>
    <w:rsid w:val="0054200C"/>
  </w:style>
  <w:style w:type="paragraph" w:styleId="Textkrper">
    <w:name w:val="Body Text"/>
    <w:basedOn w:val="Standard"/>
    <w:rsid w:val="0054200C"/>
  </w:style>
  <w:style w:type="paragraph" w:customStyle="1" w:styleId="BPTabelle">
    <w:name w:val="BP_Tabelle"/>
    <w:basedOn w:val="Standard"/>
    <w:rsid w:val="0054200C"/>
    <w:pPr>
      <w:spacing w:before="20" w:after="20"/>
      <w:ind w:right="58"/>
    </w:pPr>
    <w:rPr>
      <w:sz w:val="16"/>
    </w:rPr>
  </w:style>
  <w:style w:type="paragraph" w:customStyle="1" w:styleId="Hinweistext">
    <w:name w:val="Hinweistext"/>
    <w:basedOn w:val="Standard"/>
    <w:next w:val="BPnormalerTextChar"/>
    <w:rsid w:val="0054200C"/>
    <w:pPr>
      <w:ind w:left="851" w:right="851"/>
      <w:jc w:val="both"/>
    </w:pPr>
    <w:rPr>
      <w:i/>
    </w:rPr>
  </w:style>
  <w:style w:type="paragraph" w:customStyle="1" w:styleId="BPnormalerTextChar">
    <w:name w:val="BP_normaler_Text Char"/>
    <w:basedOn w:val="Textkrper"/>
    <w:rsid w:val="0054200C"/>
  </w:style>
  <w:style w:type="paragraph" w:customStyle="1" w:styleId="Hinweis">
    <w:name w:val="Hinweis"/>
    <w:basedOn w:val="Hinweistext"/>
    <w:next w:val="Hinweistext"/>
    <w:rsid w:val="0054200C"/>
    <w:pPr>
      <w:spacing w:before="360"/>
    </w:pPr>
    <w:rPr>
      <w:b/>
      <w:sz w:val="24"/>
    </w:rPr>
  </w:style>
  <w:style w:type="paragraph" w:customStyle="1" w:styleId="BPAufzaehlung">
    <w:name w:val="BP_Aufzaehlung"/>
    <w:basedOn w:val="Standard"/>
    <w:rsid w:val="0054200C"/>
    <w:pPr>
      <w:numPr>
        <w:numId w:val="1"/>
      </w:numPr>
      <w:spacing w:before="40" w:after="40"/>
    </w:pPr>
  </w:style>
  <w:style w:type="paragraph" w:styleId="Verzeichnis4">
    <w:name w:val="toc 4"/>
    <w:basedOn w:val="Standard"/>
    <w:next w:val="Standard"/>
    <w:autoRedefine/>
    <w:semiHidden/>
    <w:rsid w:val="0054200C"/>
    <w:pPr>
      <w:tabs>
        <w:tab w:val="right" w:leader="dot" w:pos="9344"/>
      </w:tabs>
      <w:spacing w:before="0" w:after="0"/>
      <w:ind w:left="658"/>
    </w:pPr>
    <w:rPr>
      <w:noProof/>
      <w:szCs w:val="22"/>
    </w:rPr>
  </w:style>
  <w:style w:type="paragraph" w:styleId="Titel">
    <w:name w:val="Title"/>
    <w:basedOn w:val="Standard"/>
    <w:qFormat/>
    <w:rsid w:val="0054200C"/>
    <w:rPr>
      <w:b/>
      <w:color w:val="000080"/>
      <w:sz w:val="28"/>
    </w:rPr>
  </w:style>
  <w:style w:type="paragraph" w:styleId="Untertitel">
    <w:name w:val="Subtitle"/>
    <w:basedOn w:val="Standard"/>
    <w:qFormat/>
    <w:rsid w:val="0054200C"/>
    <w:rPr>
      <w:color w:val="000080"/>
    </w:rPr>
  </w:style>
  <w:style w:type="paragraph" w:styleId="Verzeichnis5">
    <w:name w:val="toc 5"/>
    <w:basedOn w:val="Standard"/>
    <w:next w:val="Standard"/>
    <w:autoRedefine/>
    <w:semiHidden/>
    <w:rsid w:val="0054200C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semiHidden/>
    <w:rsid w:val="0054200C"/>
    <w:pPr>
      <w:ind w:left="1100"/>
    </w:pPr>
  </w:style>
  <w:style w:type="paragraph" w:styleId="Verzeichnis7">
    <w:name w:val="toc 7"/>
    <w:basedOn w:val="Standard"/>
    <w:next w:val="Standard"/>
    <w:autoRedefine/>
    <w:semiHidden/>
    <w:rsid w:val="0054200C"/>
    <w:pPr>
      <w:ind w:left="1320"/>
    </w:pPr>
  </w:style>
  <w:style w:type="paragraph" w:styleId="Verzeichnis8">
    <w:name w:val="toc 8"/>
    <w:basedOn w:val="Standard"/>
    <w:next w:val="Standard"/>
    <w:autoRedefine/>
    <w:semiHidden/>
    <w:rsid w:val="0054200C"/>
    <w:pPr>
      <w:ind w:left="1540"/>
    </w:pPr>
  </w:style>
  <w:style w:type="paragraph" w:styleId="Verzeichnis9">
    <w:name w:val="toc 9"/>
    <w:basedOn w:val="Standard"/>
    <w:next w:val="Standard"/>
    <w:autoRedefine/>
    <w:semiHidden/>
    <w:rsid w:val="0054200C"/>
    <w:pPr>
      <w:ind w:left="1760"/>
    </w:pPr>
  </w:style>
  <w:style w:type="character" w:styleId="BesuchterHyperlink">
    <w:name w:val="FollowedHyperlink"/>
    <w:basedOn w:val="Absatz-Standardschriftart"/>
    <w:rsid w:val="0054200C"/>
    <w:rPr>
      <w:color w:val="800080"/>
      <w:u w:val="single"/>
    </w:rPr>
  </w:style>
  <w:style w:type="paragraph" w:customStyle="1" w:styleId="BPTabelleTitel">
    <w:name w:val="BP_Tabelle_Titel"/>
    <w:basedOn w:val="BPTabelle"/>
    <w:rsid w:val="0054200C"/>
    <w:pPr>
      <w:spacing w:before="80" w:after="40"/>
      <w:jc w:val="center"/>
    </w:pPr>
    <w:rPr>
      <w:b/>
    </w:rPr>
  </w:style>
  <w:style w:type="paragraph" w:customStyle="1" w:styleId="BPUeberschrift1">
    <w:name w:val="BP_Ueberschrift_1"/>
    <w:basedOn w:val="berschrift1"/>
    <w:next w:val="BPUeberschrift2"/>
    <w:rsid w:val="0054200C"/>
  </w:style>
  <w:style w:type="paragraph" w:customStyle="1" w:styleId="BPUeberschrift2">
    <w:name w:val="BP_Ueberschrift_2"/>
    <w:basedOn w:val="berschrift2"/>
    <w:next w:val="BPUeberschrift3"/>
    <w:rsid w:val="0054200C"/>
  </w:style>
  <w:style w:type="paragraph" w:customStyle="1" w:styleId="BPUeberschrift3">
    <w:name w:val="BP_Ueberschrift_3"/>
    <w:basedOn w:val="berschrift3"/>
    <w:next w:val="BPnormalerTextChar"/>
    <w:rsid w:val="0054200C"/>
    <w:pPr>
      <w:ind w:left="0"/>
    </w:pPr>
  </w:style>
  <w:style w:type="paragraph" w:customStyle="1" w:styleId="BPnummListe">
    <w:name w:val="BP_numm_Liste"/>
    <w:basedOn w:val="Listennummer"/>
    <w:rsid w:val="0054200C"/>
  </w:style>
  <w:style w:type="paragraph" w:customStyle="1" w:styleId="BPBenutzermenue">
    <w:name w:val="BP_Benutzermenue"/>
    <w:basedOn w:val="Standard"/>
    <w:rsid w:val="0054200C"/>
  </w:style>
  <w:style w:type="paragraph" w:styleId="Liste">
    <w:name w:val="List"/>
    <w:basedOn w:val="Standard"/>
    <w:rsid w:val="0054200C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rsid w:val="0054200C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54200C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54200C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54200C"/>
    <w:rPr>
      <w:b/>
    </w:rPr>
  </w:style>
  <w:style w:type="paragraph" w:styleId="Textkrper2">
    <w:name w:val="Body Text 2"/>
    <w:basedOn w:val="Standard"/>
    <w:rsid w:val="0054200C"/>
    <w:rPr>
      <w:color w:val="FF0000"/>
    </w:rPr>
  </w:style>
  <w:style w:type="paragraph" w:styleId="Textkrper3">
    <w:name w:val="Body Text 3"/>
    <w:basedOn w:val="Standard"/>
    <w:rsid w:val="0054200C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54200C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54200C"/>
    <w:rPr>
      <w:b/>
    </w:rPr>
  </w:style>
  <w:style w:type="paragraph" w:styleId="Textkrper-Zeileneinzug">
    <w:name w:val="Body Text Indent"/>
    <w:basedOn w:val="Standard"/>
    <w:rsid w:val="0054200C"/>
    <w:pPr>
      <w:ind w:left="720"/>
      <w:outlineLvl w:val="0"/>
    </w:pPr>
    <w:rPr>
      <w:sz w:val="20"/>
    </w:rPr>
  </w:style>
  <w:style w:type="paragraph" w:styleId="Sprechblasentext">
    <w:name w:val="Balloon Text"/>
    <w:basedOn w:val="Standard"/>
    <w:semiHidden/>
    <w:rsid w:val="0054200C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PUeberschrift3"/>
    <w:rsid w:val="0054200C"/>
  </w:style>
  <w:style w:type="character" w:customStyle="1" w:styleId="BPnormalerTextCharChar">
    <w:name w:val="BP_normaler_Text Char Char"/>
    <w:basedOn w:val="Absatz-Standardschriftart"/>
    <w:rsid w:val="0054200C"/>
    <w:rPr>
      <w:rFonts w:ascii="Arial" w:hAnsi="Arial"/>
      <w:sz w:val="22"/>
      <w:szCs w:val="24"/>
      <w:lang w:val="de-DE" w:eastAsia="en-US" w:bidi="ar-SA"/>
    </w:rPr>
  </w:style>
  <w:style w:type="paragraph" w:customStyle="1" w:styleId="BPnormalerText">
    <w:name w:val="BP_normaler_Text"/>
    <w:basedOn w:val="Textkrper"/>
    <w:rsid w:val="0054200C"/>
  </w:style>
  <w:style w:type="character" w:customStyle="1" w:styleId="Char">
    <w:name w:val="Char"/>
    <w:basedOn w:val="Absatz-Standardschriftart"/>
    <w:rsid w:val="0054200C"/>
    <w:rPr>
      <w:rFonts w:ascii="Arial" w:hAnsi="Arial"/>
      <w:sz w:val="22"/>
      <w:szCs w:val="24"/>
      <w:lang w:val="de-DE" w:eastAsia="en-US" w:bidi="ar-SA"/>
    </w:rPr>
  </w:style>
  <w:style w:type="paragraph" w:customStyle="1" w:styleId="BP1Num">
    <w:name w:val="BP 1 Num"/>
    <w:basedOn w:val="BPUeberschrift1"/>
    <w:next w:val="BPUeberschrift2"/>
    <w:rsid w:val="0054200C"/>
    <w:pPr>
      <w:numPr>
        <w:numId w:val="2"/>
      </w:numPr>
    </w:pPr>
    <w:rPr>
      <w:b w:val="0"/>
      <w:bCs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8.png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7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6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5.png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11.jpeg"/><Relationship Id="rId1" Type="http://schemas.openxmlformats.org/officeDocument/2006/relationships/image" Target="media/image10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kumente\Vorlagen\GIB%20Vorlage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DE960A6D-3B8C-4A07-9CD7-797A4C5AB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GIB Vorlage.dotx</Template>
  <TotalTime>0</TotalTime>
  <Pages>2</Pages>
  <Words>18</Words>
  <Characters>120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G.I.B Dispo-Cockpit Vorbereitung DE</vt:lpstr>
    </vt:vector>
  </TitlesOfParts>
  <Company>G.I.B mbH Siegen</Company>
  <LinksUpToDate>false</LinksUpToDate>
  <CharactersWithSpaces>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G.I.B Dispo-Cockpit Vorbereitung DE</dc:title>
  <dc:creator>ehuwa</dc:creator>
  <cp:lastModifiedBy>ehuwa</cp:lastModifiedBy>
  <cp:revision>1</cp:revision>
  <cp:lastPrinted>2005-10-25T10:24:00Z</cp:lastPrinted>
  <dcterms:created xsi:type="dcterms:W3CDTF">2014-03-04T10:11:00Z</dcterms:created>
  <dcterms:modified xsi:type="dcterms:W3CDTF">2014-03-04T10:16:00Z</dcterms:modified>
</cp:coreProperties>
</file>